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 xml:space="preserve"> </w:t>
      </w:r>
      <w:r>
        <w:rPr>
          <w:rFonts w:hint="eastAsia" w:ascii="黑体" w:hAnsi="宋体" w:eastAsia="黑体"/>
          <w:b/>
          <w:sz w:val="28"/>
          <w:szCs w:val="28"/>
          <w:lang w:val="en-US" w:eastAsia="zh-CN"/>
        </w:rPr>
        <w:t>附件1</w:t>
      </w:r>
      <w:r>
        <w:rPr>
          <w:rFonts w:hint="eastAsia" w:ascii="黑体" w:hAnsi="宋体" w:eastAsia="黑体"/>
          <w:b/>
          <w:sz w:val="28"/>
          <w:szCs w:val="28"/>
        </w:rPr>
        <w:t xml:space="preserve"> </w:t>
      </w:r>
    </w:p>
    <w:p>
      <w:pPr>
        <w:spacing w:line="440" w:lineRule="exact"/>
        <w:rPr>
          <w:rFonts w:ascii="汉仪书宋一简" w:hAnsi="宋体" w:eastAsia="汉仪书宋一简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</w:t>
      </w:r>
    </w:p>
    <w:p>
      <w:pPr>
        <w:spacing w:line="440" w:lineRule="exact"/>
      </w:pPr>
    </w:p>
    <w:p>
      <w:pPr>
        <w:pStyle w:val="4"/>
        <w:spacing w:after="156" w:afterLines="50"/>
        <w:ind w:firstLine="318"/>
        <w:jc w:val="center"/>
        <w:rPr>
          <w:rFonts w:ascii="方正小标宋_GBK" w:eastAsia="方正小标宋_GBK"/>
          <w:sz w:val="44"/>
        </w:rPr>
      </w:pPr>
    </w:p>
    <w:p>
      <w:pPr>
        <w:pStyle w:val="4"/>
        <w:spacing w:after="156" w:afterLines="50" w:line="680" w:lineRule="exact"/>
        <w:ind w:firstLine="0"/>
        <w:jc w:val="center"/>
        <w:rPr>
          <w:rFonts w:ascii="方正小标宋简体" w:eastAsia="方正小标宋简体"/>
          <w:sz w:val="48"/>
        </w:rPr>
      </w:pPr>
      <w:r>
        <w:rPr>
          <w:rFonts w:hint="eastAsia" w:ascii="方正小标宋简体" w:eastAsia="方正小标宋简体"/>
          <w:sz w:val="48"/>
        </w:rPr>
        <w:t>湖北经济学院</w:t>
      </w:r>
    </w:p>
    <w:p>
      <w:pPr>
        <w:pStyle w:val="4"/>
        <w:spacing w:after="156" w:afterLines="50" w:line="680" w:lineRule="exact"/>
        <w:ind w:firstLine="0"/>
        <w:jc w:val="center"/>
        <w:rPr>
          <w:rFonts w:ascii="方正小标宋简体" w:eastAsia="方正小标宋简体"/>
          <w:sz w:val="48"/>
        </w:rPr>
      </w:pPr>
      <w:r>
        <w:rPr>
          <w:rFonts w:hint="eastAsia" w:ascii="方正小标宋简体" w:eastAsia="方正小标宋简体"/>
          <w:sz w:val="48"/>
          <w:lang w:val="en-US" w:eastAsia="zh-CN"/>
        </w:rPr>
        <w:t>新课程</w:t>
      </w:r>
      <w:r>
        <w:rPr>
          <w:rFonts w:hint="eastAsia" w:ascii="方正小标宋简体" w:eastAsia="方正小标宋简体"/>
          <w:sz w:val="48"/>
        </w:rPr>
        <w:t>申报书</w:t>
      </w:r>
    </w:p>
    <w:p>
      <w:pPr>
        <w:pStyle w:val="4"/>
        <w:ind w:firstLine="0"/>
        <w:jc w:val="center"/>
        <w:rPr>
          <w:rFonts w:ascii="仿宋_GB2312" w:eastAsia="仿宋_GB2312"/>
        </w:rPr>
      </w:pPr>
    </w:p>
    <w:p>
      <w:pPr>
        <w:pStyle w:val="4"/>
        <w:ind w:firstLine="0"/>
        <w:jc w:val="center"/>
        <w:rPr>
          <w:rFonts w:ascii="仿宋_GB2312" w:eastAsia="仿宋_GB2312"/>
        </w:rPr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pStyle w:val="4"/>
        <w:spacing w:line="600" w:lineRule="exact"/>
        <w:ind w:left="1275" w:leftChars="607" w:firstLine="0"/>
        <w:rPr>
          <w:rFonts w:ascii="楷体_GB2312" w:eastAsia="楷体_GB2312"/>
          <w:u w:val="single"/>
        </w:rPr>
      </w:pPr>
      <w:r>
        <w:rPr>
          <w:rFonts w:hint="eastAsia" w:ascii="楷体_GB2312" w:eastAsia="楷体_GB2312"/>
          <w:spacing w:val="53"/>
          <w:kern w:val="0"/>
          <w:fitText w:val="1600" w:id="-1819044096"/>
        </w:rPr>
        <w:t>课程名</w:t>
      </w:r>
      <w:r>
        <w:rPr>
          <w:rFonts w:hint="eastAsia" w:ascii="楷体_GB2312" w:eastAsia="楷体_GB2312"/>
          <w:spacing w:val="1"/>
          <w:kern w:val="0"/>
          <w:fitText w:val="1600" w:id="-1819044096"/>
        </w:rPr>
        <w:t>称</w:t>
      </w:r>
      <w:r>
        <w:rPr>
          <w:rFonts w:hint="eastAsia" w:ascii="仿宋_GB2312" w:eastAsia="仿宋_GB2312"/>
        </w:rPr>
        <w:t>：</w:t>
      </w:r>
      <w:r>
        <w:rPr>
          <w:rFonts w:hint="eastAsia" w:ascii="楷体_GB2312" w:eastAsia="楷体_GB2312"/>
          <w:u w:val="single"/>
        </w:rPr>
        <w:t xml:space="preserve">                        </w:t>
      </w:r>
    </w:p>
    <w:p>
      <w:pPr>
        <w:pStyle w:val="4"/>
        <w:spacing w:line="600" w:lineRule="exact"/>
        <w:ind w:left="1275" w:leftChars="607" w:firstLine="0"/>
        <w:rPr>
          <w:rFonts w:ascii="楷体_GB2312" w:eastAsia="楷体_GB2312"/>
          <w:u w:val="single"/>
        </w:rPr>
      </w:pPr>
      <w:r>
        <w:rPr>
          <w:rFonts w:hint="eastAsia" w:ascii="楷体_GB2312" w:eastAsia="楷体_GB2312"/>
          <w:spacing w:val="53"/>
          <w:kern w:val="0"/>
          <w:fitText w:val="1600" w:id="-1819044096"/>
        </w:rPr>
        <w:t>主讲教</w:t>
      </w:r>
      <w:r>
        <w:rPr>
          <w:rFonts w:hint="eastAsia" w:ascii="楷体_GB2312" w:eastAsia="楷体_GB2312"/>
          <w:spacing w:val="1"/>
          <w:kern w:val="0"/>
          <w:fitText w:val="1600" w:id="-1819044096"/>
        </w:rPr>
        <w:t>师</w:t>
      </w: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楷体_GB2312" w:eastAsia="楷体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pStyle w:val="4"/>
        <w:spacing w:line="600" w:lineRule="exact"/>
        <w:ind w:left="1275" w:leftChars="607" w:firstLine="0"/>
        <w:rPr>
          <w:rFonts w:ascii="楷体_GB2312" w:eastAsia="楷体_GB2312"/>
          <w:u w:val="single"/>
        </w:rPr>
      </w:pPr>
      <w:r>
        <w:rPr>
          <w:rFonts w:hint="eastAsia" w:ascii="楷体_GB2312" w:eastAsia="楷体_GB2312"/>
          <w:spacing w:val="53"/>
          <w:kern w:val="0"/>
          <w:fitText w:val="1600" w:id="-1819044096"/>
        </w:rPr>
        <w:t>开课学</w:t>
      </w:r>
      <w:r>
        <w:rPr>
          <w:rFonts w:hint="eastAsia" w:ascii="楷体_GB2312" w:eastAsia="楷体_GB2312"/>
          <w:spacing w:val="1"/>
          <w:kern w:val="0"/>
          <w:fitText w:val="1600" w:id="-1819044096"/>
        </w:rPr>
        <w:t>院</w:t>
      </w:r>
      <w:r>
        <w:rPr>
          <w:rFonts w:hint="eastAsia" w:ascii="楷体_GB2312" w:eastAsia="楷体_GB2312"/>
        </w:rPr>
        <w:t>：</w:t>
      </w:r>
      <w:r>
        <w:rPr>
          <w:rFonts w:hint="eastAsia" w:ascii="楷体_GB2312" w:eastAsia="楷体_GB2312"/>
          <w:u w:val="single"/>
        </w:rPr>
        <w:t xml:space="preserve">                        </w:t>
      </w:r>
    </w:p>
    <w:p>
      <w:pPr>
        <w:pStyle w:val="4"/>
        <w:spacing w:line="600" w:lineRule="exact"/>
        <w:ind w:left="1275" w:leftChars="607" w:firstLine="0"/>
        <w:rPr>
          <w:rFonts w:ascii="楷体_GB2312" w:eastAsia="楷体_GB2312"/>
        </w:rPr>
      </w:pPr>
      <w:r>
        <w:rPr>
          <w:rFonts w:hint="eastAsia" w:ascii="楷体_GB2312" w:eastAsia="楷体_GB2312"/>
          <w:spacing w:val="53"/>
          <w:kern w:val="0"/>
          <w:fitText w:val="1600" w:id="-1819044096"/>
        </w:rPr>
        <w:t>联系电</w:t>
      </w:r>
      <w:r>
        <w:rPr>
          <w:rFonts w:hint="eastAsia" w:ascii="楷体_GB2312" w:eastAsia="楷体_GB2312"/>
          <w:spacing w:val="1"/>
          <w:kern w:val="0"/>
          <w:fitText w:val="1600" w:id="-1819044096"/>
        </w:rPr>
        <w:t>话</w:t>
      </w:r>
      <w:r>
        <w:rPr>
          <w:rFonts w:hint="eastAsia" w:ascii="楷体_GB2312" w:eastAsia="楷体_GB2312"/>
        </w:rPr>
        <w:t>：</w:t>
      </w:r>
      <w:r>
        <w:rPr>
          <w:rFonts w:hint="eastAsia" w:ascii="楷体_GB2312" w:eastAsia="楷体_GB2312"/>
          <w:u w:val="single"/>
        </w:rPr>
        <w:t xml:space="preserve">                        </w:t>
      </w:r>
    </w:p>
    <w:p>
      <w:pPr>
        <w:spacing w:line="440" w:lineRule="exact"/>
        <w:ind w:firstLine="39" w:firstLineChars="11"/>
        <w:jc w:val="center"/>
        <w:rPr>
          <w:rFonts w:ascii="楷体_GB2312" w:eastAsia="楷体_GB2312"/>
          <w:color w:val="000000"/>
          <w:sz w:val="36"/>
          <w:szCs w:val="20"/>
          <w:u w:val="single"/>
        </w:rPr>
      </w:pPr>
    </w:p>
    <w:p>
      <w:pPr>
        <w:spacing w:line="440" w:lineRule="exact"/>
        <w:jc w:val="center"/>
        <w:rPr>
          <w:sz w:val="24"/>
        </w:rPr>
      </w:pPr>
    </w:p>
    <w:p>
      <w:pPr>
        <w:spacing w:line="440" w:lineRule="exact"/>
        <w:jc w:val="center"/>
        <w:rPr>
          <w:sz w:val="24"/>
        </w:rPr>
      </w:pPr>
    </w:p>
    <w:p>
      <w:pPr>
        <w:spacing w:line="440" w:lineRule="exact"/>
        <w:jc w:val="center"/>
        <w:rPr>
          <w:sz w:val="24"/>
        </w:rPr>
      </w:pPr>
    </w:p>
    <w:p>
      <w:pPr>
        <w:spacing w:before="156" w:beforeLines="50" w:line="440" w:lineRule="exact"/>
        <w:jc w:val="center"/>
        <w:rPr>
          <w:rFonts w:ascii="姚体"/>
          <w:color w:val="000000"/>
          <w:sz w:val="24"/>
        </w:rPr>
      </w:pPr>
      <w:r>
        <w:rPr>
          <w:rFonts w:hint="eastAsia" w:ascii="姚体"/>
          <w:color w:val="000000"/>
          <w:sz w:val="24"/>
          <w:lang w:val="en-US" w:eastAsia="zh-CN"/>
        </w:rPr>
        <w:t>湖北经济学院</w:t>
      </w:r>
      <w:r>
        <w:rPr>
          <w:rFonts w:hint="eastAsia" w:ascii="姚体"/>
          <w:color w:val="000000"/>
          <w:sz w:val="24"/>
        </w:rPr>
        <w:t>教务处制表</w:t>
      </w:r>
    </w:p>
    <w:p>
      <w:pPr>
        <w:widowControl/>
        <w:jc w:val="center"/>
        <w:rPr>
          <w:rFonts w:ascii="姚体"/>
          <w:color w:val="000000"/>
          <w:sz w:val="24"/>
        </w:rPr>
      </w:pPr>
      <w:r>
        <w:rPr>
          <w:rFonts w:ascii="姚体"/>
          <w:color w:val="000000"/>
          <w:sz w:val="24"/>
        </w:rPr>
        <w:br w:type="page"/>
      </w:r>
    </w:p>
    <w:p>
      <w:pPr>
        <w:spacing w:line="44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一、基本情况</w:t>
      </w:r>
    </w:p>
    <w:tbl>
      <w:tblPr>
        <w:tblStyle w:val="9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87"/>
        <w:gridCol w:w="614"/>
        <w:gridCol w:w="1134"/>
        <w:gridCol w:w="714"/>
        <w:gridCol w:w="507"/>
        <w:gridCol w:w="338"/>
        <w:gridCol w:w="1172"/>
        <w:gridCol w:w="1256"/>
        <w:gridCol w:w="2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课程名称（中）</w:t>
            </w:r>
          </w:p>
        </w:tc>
        <w:tc>
          <w:tcPr>
            <w:tcW w:w="7749" w:type="dxa"/>
            <w:gridSpan w:val="8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课程名称（英）</w:t>
            </w:r>
          </w:p>
        </w:tc>
        <w:tc>
          <w:tcPr>
            <w:tcW w:w="7749" w:type="dxa"/>
            <w:gridSpan w:val="8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开课学院</w:t>
            </w:r>
          </w:p>
        </w:tc>
        <w:tc>
          <w:tcPr>
            <w:tcW w:w="2969" w:type="dxa"/>
            <w:gridSpan w:val="4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1510" w:type="dxa"/>
            <w:gridSpan w:val="2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面向专业</w:t>
            </w:r>
          </w:p>
        </w:tc>
        <w:tc>
          <w:tcPr>
            <w:tcW w:w="3270" w:type="dxa"/>
            <w:gridSpan w:val="2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计划首次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开课时间</w:t>
            </w:r>
          </w:p>
        </w:tc>
        <w:tc>
          <w:tcPr>
            <w:tcW w:w="7749" w:type="dxa"/>
            <w:gridSpan w:val="8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 xml:space="preserve">2024-2025-1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2024-2025-2</w:t>
            </w:r>
            <w:r>
              <w:rPr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791" w:type="dxa"/>
            <w:gridSpan w:val="2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课程</w:t>
            </w:r>
            <w:r>
              <w:rPr>
                <w:rFonts w:hint="eastAsia"/>
                <w:sz w:val="24"/>
                <w:lang w:val="en-US" w:eastAsia="zh-CN"/>
              </w:rPr>
              <w:t>类别</w:t>
            </w:r>
          </w:p>
        </w:tc>
        <w:tc>
          <w:tcPr>
            <w:tcW w:w="7749" w:type="dxa"/>
            <w:gridSpan w:val="8"/>
            <w:vAlign w:val="center"/>
          </w:tcPr>
          <w:p>
            <w:pPr>
              <w:ind w:left="1" w:leftChars="-51" w:right="-107" w:rightChars="-51" w:hanging="108" w:hangingChars="45"/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专业必修</w:t>
            </w: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专业选修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 xml:space="preserve">通识必修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 xml:space="preserve">通识选修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实验实践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8"/>
              </w:rPr>
              <w:t>主讲教师情况</w:t>
            </w:r>
          </w:p>
        </w:tc>
        <w:tc>
          <w:tcPr>
            <w:tcW w:w="1087" w:type="dxa"/>
            <w:vAlign w:val="center"/>
          </w:tcPr>
          <w:p>
            <w:pPr>
              <w:ind w:right="-107" w:rightChars="-5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6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ind w:left="-1" w:leftChars="-53" w:right="-107" w:rightChars="-51" w:hanging="110" w:hangingChars="46"/>
              <w:jc w:val="center"/>
              <w:rPr>
                <w:sz w:val="24"/>
              </w:rPr>
            </w:pPr>
          </w:p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845" w:type="dxa"/>
            <w:gridSpan w:val="2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087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近两年为本科生上课情况</w:t>
            </w:r>
          </w:p>
        </w:tc>
        <w:tc>
          <w:tcPr>
            <w:tcW w:w="2462" w:type="dxa"/>
            <w:gridSpan w:val="3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845" w:type="dxa"/>
            <w:gridSpan w:val="2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学时</w:t>
            </w:r>
          </w:p>
        </w:tc>
        <w:tc>
          <w:tcPr>
            <w:tcW w:w="1172" w:type="dxa"/>
            <w:vAlign w:val="center"/>
          </w:tcPr>
          <w:p>
            <w:pPr>
              <w:ind w:left="-2" w:leftChars="-50" w:right="-107" w:rightChars="-51" w:hanging="103" w:hangingChars="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上课人数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上课学期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授课学生专业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2462" w:type="dxa"/>
            <w:gridSpan w:val="3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845" w:type="dxa"/>
            <w:gridSpan w:val="2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1172" w:type="dxa"/>
            <w:vAlign w:val="center"/>
          </w:tcPr>
          <w:p>
            <w:pPr>
              <w:ind w:left="-2" w:leftChars="-50" w:right="-107" w:rightChars="-51" w:hanging="103" w:hangingChars="43"/>
              <w:jc w:val="center"/>
              <w:rPr>
                <w:sz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2462" w:type="dxa"/>
            <w:gridSpan w:val="3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845" w:type="dxa"/>
            <w:gridSpan w:val="2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1172" w:type="dxa"/>
            <w:vAlign w:val="center"/>
          </w:tcPr>
          <w:p>
            <w:pPr>
              <w:ind w:left="-2" w:leftChars="-50" w:right="-107" w:rightChars="-51" w:hanging="103" w:hangingChars="43"/>
              <w:jc w:val="center"/>
              <w:rPr>
                <w:sz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2462" w:type="dxa"/>
            <w:gridSpan w:val="3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845" w:type="dxa"/>
            <w:gridSpan w:val="2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1172" w:type="dxa"/>
            <w:vAlign w:val="center"/>
          </w:tcPr>
          <w:p>
            <w:pPr>
              <w:ind w:left="-2" w:leftChars="-50" w:right="-107" w:rightChars="-51" w:hanging="103" w:hangingChars="43"/>
              <w:jc w:val="center"/>
              <w:rPr>
                <w:sz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2462" w:type="dxa"/>
            <w:gridSpan w:val="3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845" w:type="dxa"/>
            <w:gridSpan w:val="2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1172" w:type="dxa"/>
            <w:vAlign w:val="center"/>
          </w:tcPr>
          <w:p>
            <w:pPr>
              <w:ind w:left="-2" w:leftChars="-50" w:right="-107" w:rightChars="-51" w:hanging="103" w:hangingChars="43"/>
              <w:jc w:val="center"/>
              <w:rPr>
                <w:sz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团队基本情况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73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256" w:type="dxa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3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3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3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3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3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3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ind w:left="693" w:leftChars="150" w:hanging="378" w:hangingChars="180"/>
      </w:pPr>
      <w:r>
        <w:rPr>
          <w:rFonts w:hint="eastAsia"/>
        </w:rPr>
        <w:t xml:space="preserve">说明：1.表中空格不够，可另加附页，但页码要清楚。 </w:t>
      </w:r>
      <w:r>
        <w:t xml:space="preserve"> </w:t>
      </w: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>
      <w:pPr>
        <w:spacing w:line="440" w:lineRule="exact"/>
        <w:ind w:firstLine="640" w:firstLineChars="200"/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二、开课基础</w:t>
      </w:r>
    </w:p>
    <w:tbl>
      <w:tblPr>
        <w:tblStyle w:val="9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6" w:hRule="atLeast"/>
          <w:jc w:val="center"/>
        </w:trPr>
        <w:tc>
          <w:tcPr>
            <w:tcW w:w="8640" w:type="dxa"/>
          </w:tcPr>
          <w:p>
            <w:pPr>
              <w:spacing w:line="440" w:lineRule="exact"/>
              <w:rPr>
                <w:rFonts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ascii="汉仪书宋一简" w:hAnsi="宋体" w:eastAsia="汉仪书宋一简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汉仪书宋一简" w:hAnsi="宋体" w:eastAsia="汉仪书宋一简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团队承担相关课程的基本情况</w:t>
            </w:r>
            <w:r>
              <w:rPr>
                <w:rFonts w:hint="eastAsia" w:ascii="汉仪书宋一简" w:hAnsi="宋体" w:eastAsia="汉仪书宋一简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及亮点</w:t>
            </w:r>
            <w:r>
              <w:rPr>
                <w:rFonts w:ascii="汉仪书宋一简" w:hAnsi="宋体" w:eastAsia="汉仪书宋一简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6" w:hRule="atLeast"/>
          <w:jc w:val="center"/>
        </w:trPr>
        <w:tc>
          <w:tcPr>
            <w:tcW w:w="8640" w:type="dxa"/>
            <w:tcBorders>
              <w:bottom w:val="single" w:color="auto" w:sz="4" w:space="0"/>
            </w:tcBorders>
          </w:tcPr>
          <w:p>
            <w:pPr>
              <w:spacing w:line="440" w:lineRule="exact"/>
              <w:rPr>
                <w:rFonts w:hint="eastAsia"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（2）团队成员参与的与课程相关的教学研究项目及成果</w:t>
            </w:r>
          </w:p>
        </w:tc>
      </w:tr>
    </w:tbl>
    <w:p>
      <w:pPr>
        <w:spacing w:line="440" w:lineRule="exact"/>
        <w:ind w:firstLine="600" w:firstLineChars="20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 xml:space="preserve">三、课程建设的内容和安排 </w:t>
      </w:r>
    </w:p>
    <w:tbl>
      <w:tblPr>
        <w:tblStyle w:val="9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4" w:hRule="atLeast"/>
          <w:jc w:val="center"/>
        </w:trPr>
        <w:tc>
          <w:tcPr>
            <w:tcW w:w="9072" w:type="dxa"/>
          </w:tcPr>
          <w:p>
            <w:pPr>
              <w:spacing w:line="440" w:lineRule="exact"/>
              <w:rPr>
                <w:rFonts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szCs w:val="21"/>
              </w:rPr>
              <w:t>课程教学内容简介及教学安排</w:t>
            </w:r>
          </w:p>
        </w:tc>
      </w:tr>
    </w:tbl>
    <w:p>
      <w:pPr>
        <w:spacing w:line="440" w:lineRule="exact"/>
        <w:ind w:firstLine="640" w:firstLineChars="200"/>
        <w:rPr>
          <w:rFonts w:eastAsia="黑体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928" w:right="1418" w:bottom="1928" w:left="1418" w:header="851" w:footer="1644" w:gutter="0"/>
          <w:cols w:space="425" w:num="1"/>
          <w:titlePg/>
          <w:docGrid w:type="lines" w:linePitch="312" w:charSpace="0"/>
        </w:sectPr>
      </w:pP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四、课程教学大纲</w:t>
      </w:r>
    </w:p>
    <w:tbl>
      <w:tblPr>
        <w:tblStyle w:val="9"/>
        <w:tblW w:w="14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429"/>
        <w:gridCol w:w="471"/>
        <w:gridCol w:w="1900"/>
        <w:gridCol w:w="9620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20" w:type="dxa"/>
            <w:gridSpan w:val="6"/>
            <w:shd w:val="clear" w:color="auto" w:fill="D3D3D3"/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一</w:t>
            </w:r>
            <w:r>
              <w:rPr>
                <w:rFonts w:hint="eastAsia" w:ascii="黑体" w:hAnsi="黑体" w:eastAsia="黑体" w:cs="黑体"/>
                <w:szCs w:val="21"/>
              </w:rPr>
              <w:t>）</w:t>
            </w:r>
            <w:r>
              <w:rPr>
                <w:rFonts w:ascii="黑体" w:hAnsi="黑体" w:eastAsia="黑体" w:cs="黑体"/>
                <w:szCs w:val="21"/>
              </w:rPr>
              <w:t>课程目标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12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序号</w:t>
            </w:r>
          </w:p>
        </w:tc>
        <w:tc>
          <w:tcPr>
            <w:tcW w:w="13191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课程目标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13191" w:type="dxa"/>
            <w:gridSpan w:val="4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目标1：</w:t>
            </w:r>
          </w:p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13191" w:type="dxa"/>
            <w:gridSpan w:val="4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目标2：</w:t>
            </w:r>
          </w:p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</w:t>
            </w:r>
          </w:p>
        </w:tc>
        <w:tc>
          <w:tcPr>
            <w:tcW w:w="13191" w:type="dxa"/>
            <w:gridSpan w:val="4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目标3：</w:t>
            </w:r>
          </w:p>
          <w:p>
            <w:pPr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20" w:type="dxa"/>
            <w:gridSpan w:val="6"/>
            <w:shd w:val="clear" w:color="auto" w:fill="D3D3D3"/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二</w:t>
            </w:r>
            <w:r>
              <w:rPr>
                <w:rFonts w:hint="eastAsia" w:ascii="黑体" w:hAnsi="黑体" w:eastAsia="黑体" w:cs="黑体"/>
                <w:szCs w:val="21"/>
              </w:rPr>
              <w:t>）</w:t>
            </w:r>
            <w:r>
              <w:rPr>
                <w:rFonts w:ascii="黑体" w:hAnsi="黑体" w:eastAsia="黑体" w:cs="黑体"/>
                <w:szCs w:val="21"/>
              </w:rPr>
              <w:t>课程内容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序号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章节号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标题</w:t>
            </w: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课程内容/重难点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第一章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第二章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2.1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2.2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2.3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第三章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7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3.1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8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3.2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9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3.3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10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第四章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11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4.1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12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4.2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13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第五章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14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5.1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15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5.2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16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第六章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17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6.1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18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6.2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19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第七章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20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7.1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21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7.2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22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第八章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23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20" w:type="dxa"/>
            <w:gridSpan w:val="6"/>
            <w:shd w:val="clear" w:color="auto" w:fill="D3D3D3"/>
            <w:vAlign w:val="center"/>
          </w:tcPr>
          <w:p>
            <w:pPr>
              <w:jc w:val="left"/>
              <w:rPr>
                <w:rFonts w:ascii="宋体" w:hAnsi="宋体" w:eastAsia="黑体" w:cs="宋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三</w:t>
            </w:r>
            <w:r>
              <w:rPr>
                <w:rFonts w:hint="eastAsia" w:ascii="黑体" w:hAnsi="黑体" w:eastAsia="黑体" w:cs="黑体"/>
                <w:szCs w:val="21"/>
              </w:rPr>
              <w:t>）</w:t>
            </w:r>
            <w:r>
              <w:rPr>
                <w:rFonts w:ascii="黑体" w:hAnsi="黑体" w:eastAsia="黑体" w:cs="黑体"/>
                <w:szCs w:val="21"/>
              </w:rPr>
              <w:t>考核</w:t>
            </w:r>
            <w:r>
              <w:rPr>
                <w:rFonts w:hint="eastAsia" w:ascii="黑体" w:hAnsi="黑体" w:eastAsia="黑体" w:cs="黑体"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序号</w:t>
            </w:r>
          </w:p>
        </w:tc>
        <w:tc>
          <w:tcPr>
            <w:tcW w:w="1242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考核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方式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总评占比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12420" w:type="dxa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12420" w:type="dxa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</w:t>
            </w:r>
          </w:p>
        </w:tc>
        <w:tc>
          <w:tcPr>
            <w:tcW w:w="12420" w:type="dxa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20" w:type="dxa"/>
            <w:gridSpan w:val="6"/>
            <w:shd w:val="clear" w:color="auto" w:fill="D3D3D3"/>
            <w:vAlign w:val="center"/>
          </w:tcPr>
          <w:p>
            <w:pPr>
              <w:jc w:val="left"/>
              <w:rPr>
                <w:rFonts w:hint="eastAsia" w:ascii="宋体" w:hAnsi="宋体" w:eastAsia="黑体" w:cs="宋体"/>
                <w:b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（五）</w:t>
            </w:r>
            <w:r>
              <w:rPr>
                <w:rFonts w:ascii="黑体" w:hAnsi="黑体" w:eastAsia="黑体" w:cs="黑体"/>
                <w:szCs w:val="21"/>
              </w:rPr>
              <w:t>教材与参考资料</w:t>
            </w:r>
            <w:r>
              <w:rPr>
                <w:rFonts w:hint="eastAsia" w:ascii="黑体" w:hAnsi="黑体" w:eastAsia="黑体" w:cs="黑体"/>
                <w:color w:val="FF0000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FF0000"/>
                <w:szCs w:val="21"/>
                <w:lang w:val="en-US" w:eastAsia="zh-CN"/>
              </w:rPr>
              <w:t>教材必填</w:t>
            </w:r>
            <w:r>
              <w:rPr>
                <w:rFonts w:hint="eastAsia" w:ascii="黑体" w:hAnsi="黑体" w:eastAsia="黑体" w:cs="黑体"/>
                <w:color w:val="FF0000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序号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教学参考资料明细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</w:tbl>
    <w:p>
      <w:pPr>
        <w:spacing w:line="440" w:lineRule="exact"/>
        <w:rPr>
          <w:rFonts w:eastAsia="黑体"/>
          <w:sz w:val="32"/>
          <w:szCs w:val="32"/>
        </w:rPr>
        <w:sectPr>
          <w:pgSz w:w="16838" w:h="11906" w:orient="landscape"/>
          <w:pgMar w:top="1418" w:right="1928" w:bottom="1418" w:left="1928" w:header="851" w:footer="1644" w:gutter="0"/>
          <w:cols w:space="425" w:num="1"/>
          <w:docGrid w:type="lines" w:linePitch="312" w:charSpace="0"/>
        </w:sectPr>
      </w:pP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五、专家审核情况</w:t>
      </w:r>
    </w:p>
    <w:tbl>
      <w:tblPr>
        <w:tblStyle w:val="9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09"/>
        <w:gridCol w:w="1843"/>
        <w:gridCol w:w="3827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专</w:t>
            </w:r>
          </w:p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家</w:t>
            </w:r>
          </w:p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组</w:t>
            </w:r>
          </w:p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情</w:t>
            </w:r>
          </w:p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姓名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单位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汉仪书宋一简" w:hAnsi="宋体" w:eastAsia="汉仪书宋一简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汉仪书宋一简" w:hAnsi="宋体" w:eastAsia="汉仪书宋一简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汉仪书宋一简" w:hAnsi="宋体" w:eastAsia="汉仪书宋一简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汉仪书宋一简" w:hAnsi="宋体" w:eastAsia="汉仪书宋一简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汉仪书宋一简" w:hAnsi="宋体" w:eastAsia="汉仪书宋一简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atLeast"/>
          <w:jc w:val="center"/>
        </w:trPr>
        <w:tc>
          <w:tcPr>
            <w:tcW w:w="90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专家意见与建议：</w:t>
            </w:r>
          </w:p>
          <w:p>
            <w:pPr>
              <w:spacing w:line="440" w:lineRule="exact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0" w:hRule="atLeast"/>
          <w:jc w:val="center"/>
        </w:trPr>
        <w:tc>
          <w:tcPr>
            <w:tcW w:w="90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审核结论：</w:t>
            </w:r>
          </w:p>
          <w:p>
            <w:pPr>
              <w:ind w:firstLine="729" w:firstLineChars="304"/>
              <w:rPr>
                <w:rFonts w:hint="eastAsia"/>
                <w:sz w:val="24"/>
              </w:rPr>
            </w:pPr>
          </w:p>
          <w:p>
            <w:pPr>
              <w:ind w:firstLine="729" w:firstLineChars="304"/>
              <w:rPr>
                <w:sz w:val="24"/>
              </w:rPr>
            </w:pPr>
          </w:p>
          <w:p>
            <w:pPr>
              <w:ind w:firstLine="729" w:firstLineChars="304"/>
              <w:rPr>
                <w:sz w:val="24"/>
              </w:rPr>
            </w:pPr>
            <w:r>
              <w:rPr>
                <w:rFonts w:hint="eastAsia"/>
                <w:sz w:val="24"/>
              </w:rPr>
              <w:t>□推荐开课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□不推荐开课</w:t>
            </w:r>
          </w:p>
          <w:p>
            <w:pPr>
              <w:spacing w:line="440" w:lineRule="exact"/>
              <w:jc w:val="lef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　　　</w:t>
            </w:r>
          </w:p>
          <w:p>
            <w:pPr>
              <w:spacing w:line="440" w:lineRule="exact"/>
              <w:jc w:val="left"/>
              <w:rPr>
                <w:rFonts w:hint="eastAsia" w:ascii="汉仪书宋一简" w:hAnsi="宋体" w:eastAsia="汉仪书宋一简"/>
                <w:sz w:val="24"/>
              </w:rPr>
            </w:pPr>
          </w:p>
          <w:p>
            <w:pPr>
              <w:jc w:val="right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 xml:space="preserve">                                  专家组长（签字）：______________</w:t>
            </w:r>
            <w:r>
              <w:rPr>
                <w:sz w:val="24"/>
                <w:u w:val="single"/>
              </w:rPr>
              <w:t xml:space="preserve">              </w:t>
            </w:r>
          </w:p>
          <w:p>
            <w:pPr>
              <w:spacing w:before="240" w:line="440" w:lineRule="exact"/>
              <w:ind w:firstLine="120" w:firstLineChars="50"/>
              <w:jc w:val="right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 xml:space="preserve">                                                         年   月   日</w:t>
            </w:r>
          </w:p>
        </w:tc>
      </w:tr>
    </w:tbl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>
      <w:pPr>
        <w:spacing w:line="440" w:lineRule="exact"/>
        <w:rPr>
          <w:rFonts w:hint="eastAsia" w:eastAsia="黑体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六、审核意见</w:t>
      </w:r>
    </w:p>
    <w:tbl>
      <w:tblPr>
        <w:tblStyle w:val="9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9" w:hRule="atLeast"/>
          <w:jc w:val="center"/>
        </w:trPr>
        <w:tc>
          <w:tcPr>
            <w:tcW w:w="9072" w:type="dxa"/>
            <w:vAlign w:val="center"/>
          </w:tcPr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学院推荐意见（对课程负责人及团队师德师风、授课资格、已有基础、课程建设方案等方面的推荐意见）：</w:t>
            </w: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　　　　　　　　　　</w:t>
            </w: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　　　　　</w:t>
            </w:r>
          </w:p>
          <w:p>
            <w:pPr>
              <w:jc w:val="righ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 xml:space="preserve">                                       学院负责人（签字）：_</w:t>
            </w:r>
            <w:r>
              <w:rPr>
                <w:rFonts w:ascii="汉仪书宋一简" w:hAnsi="宋体" w:eastAsia="汉仪书宋一简"/>
                <w:sz w:val="24"/>
              </w:rPr>
              <w:t>______________</w:t>
            </w:r>
          </w:p>
          <w:p>
            <w:pPr>
              <w:jc w:val="righ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</w:t>
            </w:r>
          </w:p>
          <w:p>
            <w:pPr>
              <w:spacing w:line="440" w:lineRule="exact"/>
              <w:jc w:val="right"/>
              <w:rPr>
                <w:rFonts w:ascii="汉仪书宋一简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 xml:space="preserve">                                        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9" w:hRule="atLeast"/>
          <w:jc w:val="center"/>
        </w:trPr>
        <w:tc>
          <w:tcPr>
            <w:tcW w:w="9072" w:type="dxa"/>
            <w:vAlign w:val="center"/>
          </w:tcPr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/>
                <w:sz w:val="24"/>
              </w:rPr>
              <w:t>教务处意见：</w:t>
            </w: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before="240" w:line="440" w:lineRule="exact"/>
              <w:ind w:firstLine="120" w:firstLineChars="50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　　　　　　　　　                               ( 盖  章 )</w:t>
            </w:r>
          </w:p>
          <w:p>
            <w:pPr>
              <w:spacing w:before="240" w:line="440" w:lineRule="exact"/>
              <w:ind w:firstLine="120" w:firstLineChars="50"/>
              <w:jc w:val="righ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 xml:space="preserve">　　　　　　　　　　    　                       </w:t>
            </w:r>
            <w:r>
              <w:rPr>
                <w:rFonts w:ascii="汉仪书宋一简" w:hAnsi="宋体" w:eastAsia="汉仪书宋一简"/>
                <w:sz w:val="24"/>
              </w:rPr>
              <w:t xml:space="preserve">    </w:t>
            </w:r>
            <w:r>
              <w:rPr>
                <w:rFonts w:hint="eastAsia" w:ascii="汉仪书宋一简" w:hAnsi="宋体" w:eastAsia="汉仪书宋一简"/>
                <w:sz w:val="24"/>
              </w:rPr>
              <w:t>年　　月　　日</w:t>
            </w:r>
          </w:p>
        </w:tc>
      </w:tr>
    </w:tbl>
    <w:p>
      <w:pPr>
        <w:ind w:left="693" w:leftChars="150" w:hanging="378" w:hangingChars="180"/>
      </w:pPr>
    </w:p>
    <w:sectPr>
      <w:pgSz w:w="11906" w:h="16838"/>
      <w:pgMar w:top="1928" w:right="1418" w:bottom="1928" w:left="1418" w:header="851" w:footer="164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一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姚体">
    <w:altName w:val="Times New Roman"/>
    <w:panose1 w:val="00000000000000000000"/>
    <w:charset w:val="01"/>
    <w:family w:val="roman"/>
    <w:pitch w:val="default"/>
    <w:sig w:usb0="00000000" w:usb1="00000000" w:usb2="00000000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Align="center" w:y="103"/>
      <w:ind w:left="315" w:leftChars="150" w:right="315" w:rightChars="150"/>
      <w:jc w:val="center"/>
      <w:rPr>
        <w:rStyle w:val="12"/>
        <w:sz w:val="28"/>
        <w:szCs w:val="28"/>
      </w:rPr>
    </w:pPr>
    <w:r>
      <w:rPr>
        <w:rStyle w:val="12"/>
        <w:rFonts w:hint="eastAsia"/>
        <w:sz w:val="28"/>
        <w:szCs w:val="28"/>
      </w:rPr>
      <w:t xml:space="preserve">— </w:t>
    </w:r>
    <w:r>
      <w:rPr>
        <w:rStyle w:val="12"/>
        <w:sz w:val="28"/>
        <w:szCs w:val="28"/>
      </w:rPr>
      <w:fldChar w:fldCharType="begin"/>
    </w:r>
    <w:r>
      <w:rPr>
        <w:rStyle w:val="12"/>
        <w:sz w:val="28"/>
        <w:szCs w:val="28"/>
      </w:rPr>
      <w:instrText xml:space="preserve">PAGE  </w:instrText>
    </w:r>
    <w:r>
      <w:rPr>
        <w:rStyle w:val="12"/>
        <w:sz w:val="28"/>
        <w:szCs w:val="28"/>
      </w:rPr>
      <w:fldChar w:fldCharType="separate"/>
    </w:r>
    <w:r>
      <w:rPr>
        <w:rStyle w:val="12"/>
        <w:sz w:val="28"/>
        <w:szCs w:val="28"/>
      </w:rPr>
      <w:t>2</w:t>
    </w:r>
    <w:r>
      <w:rPr>
        <w:rStyle w:val="12"/>
        <w:sz w:val="28"/>
        <w:szCs w:val="28"/>
      </w:rPr>
      <w:fldChar w:fldCharType="end"/>
    </w:r>
    <w:r>
      <w:rPr>
        <w:rStyle w:val="12"/>
        <w:rFonts w:hint="eastAsia"/>
        <w:sz w:val="28"/>
        <w:szCs w:val="28"/>
      </w:rPr>
      <w:t xml:space="preserve"> —</w:t>
    </w:r>
  </w:p>
  <w:p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2</w:t>
    </w:r>
    <w:r>
      <w:rPr>
        <w:rStyle w:val="12"/>
      </w:rPr>
      <w:fldChar w:fldCharType="end"/>
    </w:r>
  </w:p>
  <w:p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VkNjRhMDg0OGQxY2NiODY0ZDE4ZjhmMDk5MGQ1ODEifQ=="/>
  </w:docVars>
  <w:rsids>
    <w:rsidRoot w:val="00181C4B"/>
    <w:rsid w:val="00001C32"/>
    <w:rsid w:val="00011544"/>
    <w:rsid w:val="00011F36"/>
    <w:rsid w:val="0001223E"/>
    <w:rsid w:val="00023832"/>
    <w:rsid w:val="00031650"/>
    <w:rsid w:val="00051EBA"/>
    <w:rsid w:val="00057F40"/>
    <w:rsid w:val="00062CF1"/>
    <w:rsid w:val="00070DEA"/>
    <w:rsid w:val="00082D26"/>
    <w:rsid w:val="00086EB6"/>
    <w:rsid w:val="00094672"/>
    <w:rsid w:val="000A309A"/>
    <w:rsid w:val="000A5FB6"/>
    <w:rsid w:val="000F4E7F"/>
    <w:rsid w:val="00121F06"/>
    <w:rsid w:val="00141D43"/>
    <w:rsid w:val="001441E3"/>
    <w:rsid w:val="00165CC8"/>
    <w:rsid w:val="0017176D"/>
    <w:rsid w:val="00181C4B"/>
    <w:rsid w:val="00182111"/>
    <w:rsid w:val="00184B04"/>
    <w:rsid w:val="00191B25"/>
    <w:rsid w:val="001A18B5"/>
    <w:rsid w:val="001A7545"/>
    <w:rsid w:val="001A7C8A"/>
    <w:rsid w:val="001B00C9"/>
    <w:rsid w:val="001B3DC5"/>
    <w:rsid w:val="001E0F06"/>
    <w:rsid w:val="001F0DA9"/>
    <w:rsid w:val="00220E4B"/>
    <w:rsid w:val="00221E9A"/>
    <w:rsid w:val="002232F2"/>
    <w:rsid w:val="00230243"/>
    <w:rsid w:val="0027023D"/>
    <w:rsid w:val="00282D02"/>
    <w:rsid w:val="00285D18"/>
    <w:rsid w:val="00294702"/>
    <w:rsid w:val="002A46E4"/>
    <w:rsid w:val="002A7A6B"/>
    <w:rsid w:val="002F287F"/>
    <w:rsid w:val="0031491E"/>
    <w:rsid w:val="00323903"/>
    <w:rsid w:val="00337F65"/>
    <w:rsid w:val="00354B01"/>
    <w:rsid w:val="00362023"/>
    <w:rsid w:val="00362662"/>
    <w:rsid w:val="00375786"/>
    <w:rsid w:val="00392D25"/>
    <w:rsid w:val="003A1E87"/>
    <w:rsid w:val="003D5A5B"/>
    <w:rsid w:val="0041301D"/>
    <w:rsid w:val="00436B58"/>
    <w:rsid w:val="004670DD"/>
    <w:rsid w:val="00472C3E"/>
    <w:rsid w:val="004775D4"/>
    <w:rsid w:val="00480F6A"/>
    <w:rsid w:val="0049567E"/>
    <w:rsid w:val="004A7C8B"/>
    <w:rsid w:val="004B527B"/>
    <w:rsid w:val="004D0AD0"/>
    <w:rsid w:val="004D4B9B"/>
    <w:rsid w:val="004E4468"/>
    <w:rsid w:val="004E65F7"/>
    <w:rsid w:val="004F727D"/>
    <w:rsid w:val="005017E1"/>
    <w:rsid w:val="00513BB0"/>
    <w:rsid w:val="00521B44"/>
    <w:rsid w:val="00540E3F"/>
    <w:rsid w:val="00564122"/>
    <w:rsid w:val="0059034E"/>
    <w:rsid w:val="00590F6C"/>
    <w:rsid w:val="00596CF0"/>
    <w:rsid w:val="005A32FB"/>
    <w:rsid w:val="005A45A2"/>
    <w:rsid w:val="005B6418"/>
    <w:rsid w:val="005D4DC9"/>
    <w:rsid w:val="00613821"/>
    <w:rsid w:val="006166D6"/>
    <w:rsid w:val="00624715"/>
    <w:rsid w:val="0063528F"/>
    <w:rsid w:val="00660FC9"/>
    <w:rsid w:val="00670BFC"/>
    <w:rsid w:val="0068009C"/>
    <w:rsid w:val="00680FDA"/>
    <w:rsid w:val="0069639C"/>
    <w:rsid w:val="006A0237"/>
    <w:rsid w:val="006B205B"/>
    <w:rsid w:val="006F34DB"/>
    <w:rsid w:val="006F3652"/>
    <w:rsid w:val="006F77C0"/>
    <w:rsid w:val="0070426D"/>
    <w:rsid w:val="007353D9"/>
    <w:rsid w:val="007736D5"/>
    <w:rsid w:val="0078030E"/>
    <w:rsid w:val="00784945"/>
    <w:rsid w:val="00786C82"/>
    <w:rsid w:val="0079211B"/>
    <w:rsid w:val="00797850"/>
    <w:rsid w:val="007A21DE"/>
    <w:rsid w:val="007A2281"/>
    <w:rsid w:val="007C035E"/>
    <w:rsid w:val="007C26E1"/>
    <w:rsid w:val="007C6485"/>
    <w:rsid w:val="007D7FB4"/>
    <w:rsid w:val="007F7613"/>
    <w:rsid w:val="00804DAA"/>
    <w:rsid w:val="008104C9"/>
    <w:rsid w:val="00816F90"/>
    <w:rsid w:val="00824702"/>
    <w:rsid w:val="00845F9B"/>
    <w:rsid w:val="0084758B"/>
    <w:rsid w:val="00855A14"/>
    <w:rsid w:val="00861D8B"/>
    <w:rsid w:val="0087049B"/>
    <w:rsid w:val="00890015"/>
    <w:rsid w:val="008911AF"/>
    <w:rsid w:val="00892411"/>
    <w:rsid w:val="008A163E"/>
    <w:rsid w:val="008D57EB"/>
    <w:rsid w:val="008E20E2"/>
    <w:rsid w:val="00915040"/>
    <w:rsid w:val="00923EF5"/>
    <w:rsid w:val="009307EB"/>
    <w:rsid w:val="009653BC"/>
    <w:rsid w:val="009C0264"/>
    <w:rsid w:val="009D0732"/>
    <w:rsid w:val="009D2497"/>
    <w:rsid w:val="009E4867"/>
    <w:rsid w:val="009F52B0"/>
    <w:rsid w:val="009F5748"/>
    <w:rsid w:val="00A05805"/>
    <w:rsid w:val="00A4423D"/>
    <w:rsid w:val="00A52270"/>
    <w:rsid w:val="00A53F67"/>
    <w:rsid w:val="00A75612"/>
    <w:rsid w:val="00A77E75"/>
    <w:rsid w:val="00A830FD"/>
    <w:rsid w:val="00A92D35"/>
    <w:rsid w:val="00AA7E0B"/>
    <w:rsid w:val="00AB6D4F"/>
    <w:rsid w:val="00AC24F6"/>
    <w:rsid w:val="00AC33F0"/>
    <w:rsid w:val="00AC48A1"/>
    <w:rsid w:val="00AC6157"/>
    <w:rsid w:val="00AD6702"/>
    <w:rsid w:val="00AF6D31"/>
    <w:rsid w:val="00B13F22"/>
    <w:rsid w:val="00B228D5"/>
    <w:rsid w:val="00B25ABA"/>
    <w:rsid w:val="00B31211"/>
    <w:rsid w:val="00B327F5"/>
    <w:rsid w:val="00B4397D"/>
    <w:rsid w:val="00B53556"/>
    <w:rsid w:val="00B56636"/>
    <w:rsid w:val="00B66E53"/>
    <w:rsid w:val="00B6707C"/>
    <w:rsid w:val="00B75396"/>
    <w:rsid w:val="00B95972"/>
    <w:rsid w:val="00BA5B53"/>
    <w:rsid w:val="00C00135"/>
    <w:rsid w:val="00C14C79"/>
    <w:rsid w:val="00C218A8"/>
    <w:rsid w:val="00C462C7"/>
    <w:rsid w:val="00C71432"/>
    <w:rsid w:val="00C85C03"/>
    <w:rsid w:val="00C878A2"/>
    <w:rsid w:val="00CB7172"/>
    <w:rsid w:val="00CD7D30"/>
    <w:rsid w:val="00CE04EC"/>
    <w:rsid w:val="00D11100"/>
    <w:rsid w:val="00D145DB"/>
    <w:rsid w:val="00D15F40"/>
    <w:rsid w:val="00D24E60"/>
    <w:rsid w:val="00D3365C"/>
    <w:rsid w:val="00D43B79"/>
    <w:rsid w:val="00D457F7"/>
    <w:rsid w:val="00D57893"/>
    <w:rsid w:val="00D742AD"/>
    <w:rsid w:val="00DA4B9A"/>
    <w:rsid w:val="00DC52E1"/>
    <w:rsid w:val="00DC5724"/>
    <w:rsid w:val="00DE42F9"/>
    <w:rsid w:val="00E114FF"/>
    <w:rsid w:val="00E14E3C"/>
    <w:rsid w:val="00E307CE"/>
    <w:rsid w:val="00E34C8F"/>
    <w:rsid w:val="00E55DE4"/>
    <w:rsid w:val="00E668CC"/>
    <w:rsid w:val="00E93804"/>
    <w:rsid w:val="00EC35E4"/>
    <w:rsid w:val="00EF1541"/>
    <w:rsid w:val="00EF4502"/>
    <w:rsid w:val="00EF6382"/>
    <w:rsid w:val="00F141AB"/>
    <w:rsid w:val="00F155EA"/>
    <w:rsid w:val="00F2002C"/>
    <w:rsid w:val="00F50D65"/>
    <w:rsid w:val="00F629E3"/>
    <w:rsid w:val="00F63126"/>
    <w:rsid w:val="00F6442E"/>
    <w:rsid w:val="00FA01DE"/>
    <w:rsid w:val="00FA3D2C"/>
    <w:rsid w:val="00FD05D6"/>
    <w:rsid w:val="00FE781F"/>
    <w:rsid w:val="00FF7A7E"/>
    <w:rsid w:val="024F1ED2"/>
    <w:rsid w:val="09DE651E"/>
    <w:rsid w:val="0CE045F1"/>
    <w:rsid w:val="0CEA36C2"/>
    <w:rsid w:val="15CB4001"/>
    <w:rsid w:val="1FD46237"/>
    <w:rsid w:val="2C9E3E55"/>
    <w:rsid w:val="2D300825"/>
    <w:rsid w:val="2EA01F97"/>
    <w:rsid w:val="30980BBB"/>
    <w:rsid w:val="33710315"/>
    <w:rsid w:val="382745F1"/>
    <w:rsid w:val="39E94BAC"/>
    <w:rsid w:val="3DD6010B"/>
    <w:rsid w:val="4B2C0426"/>
    <w:rsid w:val="56004989"/>
    <w:rsid w:val="56586573"/>
    <w:rsid w:val="5A3572F7"/>
    <w:rsid w:val="5DF67CF1"/>
    <w:rsid w:val="5F4A677D"/>
    <w:rsid w:val="612B0814"/>
    <w:rsid w:val="69FA42EA"/>
    <w:rsid w:val="741005D6"/>
    <w:rsid w:val="77A967D7"/>
    <w:rsid w:val="7EEA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ind w:firstLine="630"/>
    </w:pPr>
    <w:rPr>
      <w:rFonts w:ascii="黑体" w:hAnsi="华文仿宋" w:eastAsia="黑体"/>
      <w:sz w:val="32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0">
    <w:name w:val="Table Grid"/>
    <w:basedOn w:val="9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样式2"/>
    <w:basedOn w:val="2"/>
    <w:qFormat/>
    <w:uiPriority w:val="0"/>
    <w:rPr>
      <w:rFonts w:ascii="Times" w:hAnsi="Times" w:eastAsia="仿宋_GB2312"/>
      <w:b w:val="0"/>
      <w:snapToGrid w:val="0"/>
      <w:sz w:val="32"/>
      <w:szCs w:val="32"/>
    </w:rPr>
  </w:style>
  <w:style w:type="paragraph" w:customStyle="1" w:styleId="14">
    <w:name w:val="样式3"/>
    <w:basedOn w:val="2"/>
    <w:qFormat/>
    <w:uiPriority w:val="0"/>
    <w:rPr>
      <w:rFonts w:eastAsia="仿宋_GB2312"/>
      <w:b w:val="0"/>
      <w:snapToGrid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40065;&#25945;%20%20&#23383;&#12308;&#12309;&#21495;1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2F45F-1ECD-4DC0-BBFD-640C8EF88F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  字〔〕号1</Template>
  <Company>sdjy</Company>
  <Pages>7</Pages>
  <Words>590</Words>
  <Characters>684</Characters>
  <Lines>13</Lines>
  <Paragraphs>3</Paragraphs>
  <TotalTime>2</TotalTime>
  <ScaleCrop>false</ScaleCrop>
  <LinksUpToDate>false</LinksUpToDate>
  <CharactersWithSpaces>1201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2017-09-28T06:38:00Z</dcterms:created>
  <dc:creator>微软用户</dc:creator>
  <cp:lastModifiedBy>lenovo</cp:lastModifiedBy>
  <cp:lastPrinted>2023-04-06T01:33:00Z</cp:lastPrinted>
  <dcterms:modified xsi:type="dcterms:W3CDTF">2023-04-07T01:50:07Z</dcterms:modified>
  <dc:title>山东省招生委员会</dc:title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83F756742EFE4D2B9D89AE81ADF37DAF_13</vt:lpwstr>
  </property>
</Properties>
</file>