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C224A">
      <w:pPr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 xml:space="preserve">  </w:t>
      </w:r>
    </w:p>
    <w:p w14:paraId="587E1898">
      <w:pPr>
        <w:spacing w:line="440" w:lineRule="exact"/>
        <w:rPr>
          <w:rFonts w:ascii="汉仪书宋一简" w:hAnsi="宋体" w:eastAsia="汉仪书宋一简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</w:t>
      </w:r>
    </w:p>
    <w:p w14:paraId="5B6E40C3">
      <w:pPr>
        <w:spacing w:line="440" w:lineRule="exact"/>
      </w:pPr>
    </w:p>
    <w:p w14:paraId="66E45565">
      <w:pPr>
        <w:pStyle w:val="4"/>
        <w:spacing w:after="156" w:afterLines="50"/>
        <w:ind w:firstLine="318"/>
        <w:jc w:val="center"/>
        <w:rPr>
          <w:rFonts w:ascii="方正小标宋_GBK" w:eastAsia="方正小标宋_GBK"/>
          <w:sz w:val="44"/>
        </w:rPr>
      </w:pPr>
    </w:p>
    <w:p w14:paraId="60BA69F8"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湖北经济学院</w:t>
      </w:r>
    </w:p>
    <w:p w14:paraId="03240C74">
      <w:pPr>
        <w:pStyle w:val="4"/>
        <w:spacing w:after="156" w:afterLines="50" w:line="680" w:lineRule="exact"/>
        <w:ind w:firstLine="0"/>
        <w:jc w:val="center"/>
        <w:rPr>
          <w:rFonts w:ascii="方正小标宋简体" w:eastAsia="方正小标宋简体"/>
          <w:sz w:val="48"/>
        </w:rPr>
      </w:pPr>
      <w:r>
        <w:rPr>
          <w:rFonts w:hint="eastAsia" w:ascii="方正小标宋简体" w:eastAsia="方正小标宋简体"/>
          <w:sz w:val="48"/>
        </w:rPr>
        <w:t>通识选修课程申报书</w:t>
      </w:r>
    </w:p>
    <w:p w14:paraId="52B7289E">
      <w:pPr>
        <w:pStyle w:val="4"/>
        <w:ind w:firstLine="0"/>
        <w:jc w:val="center"/>
        <w:rPr>
          <w:rFonts w:ascii="仿宋_GB2312" w:eastAsia="仿宋_GB2312"/>
        </w:rPr>
      </w:pPr>
    </w:p>
    <w:p w14:paraId="25003A71">
      <w:pPr>
        <w:pStyle w:val="4"/>
        <w:ind w:firstLine="0"/>
        <w:jc w:val="center"/>
        <w:rPr>
          <w:rFonts w:ascii="仿宋_GB2312" w:eastAsia="仿宋_GB2312"/>
        </w:rPr>
      </w:pPr>
    </w:p>
    <w:p w14:paraId="38F94805">
      <w:pPr>
        <w:jc w:val="center"/>
      </w:pPr>
    </w:p>
    <w:p w14:paraId="365EF344">
      <w:pPr>
        <w:jc w:val="center"/>
      </w:pPr>
    </w:p>
    <w:p w14:paraId="072C4D86">
      <w:pPr>
        <w:jc w:val="center"/>
      </w:pPr>
    </w:p>
    <w:p w14:paraId="311570C1">
      <w:pPr>
        <w:jc w:val="center"/>
      </w:pPr>
    </w:p>
    <w:p w14:paraId="2E7EB359"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课程名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称</w:t>
      </w:r>
      <w:r>
        <w:rPr>
          <w:rFonts w:hint="eastAsia" w:ascii="仿宋_GB2312" w:eastAsia="仿宋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 w14:paraId="22C64938"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主讲教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师</w:t>
      </w: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eastAsia="楷体_GB2312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02C967A6">
      <w:pPr>
        <w:pStyle w:val="4"/>
        <w:spacing w:line="600" w:lineRule="exact"/>
        <w:ind w:left="1275" w:leftChars="607" w:firstLine="0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开课学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院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 w14:paraId="601109AB">
      <w:pPr>
        <w:pStyle w:val="4"/>
        <w:spacing w:line="600" w:lineRule="exact"/>
        <w:ind w:left="1275" w:leftChars="607" w:firstLine="0"/>
        <w:rPr>
          <w:rFonts w:ascii="楷体_GB2312" w:eastAsia="楷体_GB2312"/>
        </w:rPr>
      </w:pPr>
      <w:r>
        <w:rPr>
          <w:rFonts w:hint="eastAsia" w:ascii="楷体_GB2312" w:eastAsia="楷体_GB2312"/>
          <w:spacing w:val="53"/>
          <w:kern w:val="0"/>
          <w:fitText w:val="1600" w:id="-1819044096"/>
        </w:rPr>
        <w:t>联系电</w:t>
      </w:r>
      <w:r>
        <w:rPr>
          <w:rFonts w:hint="eastAsia" w:ascii="楷体_GB2312" w:eastAsia="楷体_GB2312"/>
          <w:spacing w:val="1"/>
          <w:kern w:val="0"/>
          <w:fitText w:val="1600" w:id="-1819044096"/>
        </w:rPr>
        <w:t>话</w:t>
      </w:r>
      <w:r>
        <w:rPr>
          <w:rFonts w:hint="eastAsia" w:ascii="楷体_GB2312" w:eastAsia="楷体_GB2312"/>
        </w:rPr>
        <w:t>：</w:t>
      </w:r>
      <w:r>
        <w:rPr>
          <w:rFonts w:hint="eastAsia" w:ascii="楷体_GB2312" w:eastAsia="楷体_GB2312"/>
          <w:u w:val="single"/>
        </w:rPr>
        <w:t xml:space="preserve">                        </w:t>
      </w:r>
    </w:p>
    <w:p w14:paraId="6BBAF084">
      <w:pPr>
        <w:spacing w:line="440" w:lineRule="exact"/>
        <w:ind w:firstLine="39" w:firstLineChars="11"/>
        <w:jc w:val="center"/>
        <w:rPr>
          <w:rFonts w:ascii="楷体_GB2312" w:eastAsia="楷体_GB2312"/>
          <w:color w:val="000000"/>
          <w:sz w:val="36"/>
          <w:szCs w:val="20"/>
          <w:u w:val="single"/>
        </w:rPr>
      </w:pPr>
    </w:p>
    <w:p w14:paraId="46C9F6D2">
      <w:pPr>
        <w:spacing w:line="440" w:lineRule="exact"/>
        <w:jc w:val="center"/>
        <w:rPr>
          <w:sz w:val="24"/>
        </w:rPr>
      </w:pPr>
    </w:p>
    <w:p w14:paraId="1C038D2E">
      <w:pPr>
        <w:spacing w:line="440" w:lineRule="exact"/>
        <w:jc w:val="center"/>
        <w:rPr>
          <w:sz w:val="24"/>
        </w:rPr>
      </w:pPr>
    </w:p>
    <w:p w14:paraId="7F5B99BB">
      <w:pPr>
        <w:spacing w:line="440" w:lineRule="exact"/>
        <w:jc w:val="center"/>
        <w:rPr>
          <w:sz w:val="24"/>
        </w:rPr>
      </w:pPr>
    </w:p>
    <w:p w14:paraId="213BCF76">
      <w:pPr>
        <w:spacing w:before="156" w:beforeLines="50" w:line="440" w:lineRule="exact"/>
        <w:jc w:val="center"/>
        <w:rPr>
          <w:rFonts w:ascii="姚体"/>
          <w:color w:val="000000"/>
          <w:sz w:val="24"/>
        </w:rPr>
      </w:pPr>
      <w:r>
        <w:rPr>
          <w:rFonts w:hint="eastAsia" w:ascii="姚体"/>
          <w:color w:val="000000"/>
          <w:sz w:val="24"/>
        </w:rPr>
        <w:t>教 务 处 制 表</w:t>
      </w:r>
    </w:p>
    <w:p w14:paraId="21A1B167">
      <w:pPr>
        <w:widowControl/>
        <w:jc w:val="center"/>
        <w:rPr>
          <w:rFonts w:ascii="姚体"/>
          <w:color w:val="000000"/>
          <w:sz w:val="24"/>
        </w:rPr>
      </w:pPr>
      <w:r>
        <w:rPr>
          <w:rFonts w:ascii="姚体"/>
          <w:color w:val="000000"/>
          <w:sz w:val="24"/>
        </w:rPr>
        <w:br w:type="page"/>
      </w:r>
    </w:p>
    <w:p w14:paraId="4533D172">
      <w:pPr>
        <w:spacing w:line="44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一、基本情况</w:t>
      </w:r>
    </w:p>
    <w:tbl>
      <w:tblPr>
        <w:tblStyle w:val="9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87"/>
        <w:gridCol w:w="614"/>
        <w:gridCol w:w="1134"/>
        <w:gridCol w:w="851"/>
        <w:gridCol w:w="708"/>
        <w:gridCol w:w="426"/>
        <w:gridCol w:w="567"/>
        <w:gridCol w:w="567"/>
        <w:gridCol w:w="708"/>
        <w:gridCol w:w="2174"/>
      </w:tblGrid>
      <w:tr w14:paraId="7224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 w14:paraId="31A1E2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课程名称（中）</w:t>
            </w:r>
          </w:p>
        </w:tc>
        <w:tc>
          <w:tcPr>
            <w:tcW w:w="7749" w:type="dxa"/>
            <w:gridSpan w:val="9"/>
            <w:vAlign w:val="center"/>
          </w:tcPr>
          <w:p w14:paraId="402AB59D">
            <w:pPr>
              <w:rPr>
                <w:sz w:val="24"/>
              </w:rPr>
            </w:pPr>
          </w:p>
        </w:tc>
      </w:tr>
      <w:tr w14:paraId="1440E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 w14:paraId="5F162D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课程名称（英）</w:t>
            </w:r>
          </w:p>
        </w:tc>
        <w:tc>
          <w:tcPr>
            <w:tcW w:w="7749" w:type="dxa"/>
            <w:gridSpan w:val="9"/>
            <w:vAlign w:val="center"/>
          </w:tcPr>
          <w:p w14:paraId="092455B1">
            <w:pPr>
              <w:rPr>
                <w:sz w:val="24"/>
              </w:rPr>
            </w:pPr>
          </w:p>
        </w:tc>
      </w:tr>
      <w:tr w14:paraId="149F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 w14:paraId="0832A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3733" w:type="dxa"/>
            <w:gridSpan w:val="5"/>
            <w:vAlign w:val="center"/>
          </w:tcPr>
          <w:p w14:paraId="63D5F178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60A886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开课系</w:t>
            </w:r>
          </w:p>
        </w:tc>
        <w:tc>
          <w:tcPr>
            <w:tcW w:w="2882" w:type="dxa"/>
            <w:gridSpan w:val="2"/>
            <w:vAlign w:val="center"/>
          </w:tcPr>
          <w:p w14:paraId="3E7B029C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</w:tr>
      <w:tr w14:paraId="2CF4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1" w:type="dxa"/>
            <w:gridSpan w:val="2"/>
            <w:vAlign w:val="center"/>
          </w:tcPr>
          <w:p w14:paraId="56240A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计划首次</w:t>
            </w:r>
          </w:p>
          <w:p w14:paraId="13847F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7749" w:type="dxa"/>
            <w:gridSpan w:val="9"/>
            <w:vAlign w:val="center"/>
          </w:tcPr>
          <w:p w14:paraId="10B09CE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□2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sz w:val="24"/>
              </w:rPr>
              <w:t>-20</w:t>
            </w:r>
            <w:r>
              <w:rPr>
                <w:rFonts w:hint="eastAsia"/>
                <w:sz w:val="24"/>
                <w:lang w:val="en-US" w:eastAsia="zh-CN"/>
              </w:rPr>
              <w:t>25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-202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sz w:val="24"/>
              </w:rPr>
              <w:t xml:space="preserve">  </w:t>
            </w:r>
          </w:p>
        </w:tc>
      </w:tr>
      <w:tr w14:paraId="6D66A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91" w:type="dxa"/>
            <w:gridSpan w:val="2"/>
            <w:vAlign w:val="center"/>
          </w:tcPr>
          <w:p w14:paraId="3A7C02C6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7749" w:type="dxa"/>
            <w:gridSpan w:val="9"/>
            <w:vAlign w:val="center"/>
          </w:tcPr>
          <w:p w14:paraId="0728AAAD">
            <w:pPr>
              <w:ind w:left="1" w:leftChars="-51" w:right="-107" w:rightChars="-51" w:hanging="108" w:hangingChars="45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全球视野与当代中国</w:t>
            </w:r>
            <w:r>
              <w:rPr>
                <w:rFonts w:hint="eastAsia"/>
                <w:sz w:val="24"/>
              </w:rPr>
              <w:t xml:space="preserve"> □</w:t>
            </w:r>
            <w:r>
              <w:rPr>
                <w:rFonts w:hint="eastAsia"/>
                <w:sz w:val="24"/>
                <w:lang w:val="en-US" w:eastAsia="zh-CN"/>
              </w:rPr>
              <w:t xml:space="preserve">科技进步与创新创业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“四史”教育</w:t>
            </w:r>
          </w:p>
          <w:p w14:paraId="280FB2C7">
            <w:pPr>
              <w:ind w:left="1" w:leftChars="-51" w:right="-107" w:rightChars="-51" w:hanging="108" w:hangingChars="45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社会文明与法制精神</w:t>
            </w:r>
            <w:r>
              <w:rPr>
                <w:rFonts w:hint="eastAsia"/>
                <w:sz w:val="24"/>
              </w:rPr>
              <w:t xml:space="preserve"> □</w:t>
            </w:r>
            <w:r>
              <w:rPr>
                <w:rFonts w:hint="eastAsia"/>
                <w:sz w:val="24"/>
                <w:lang w:val="en-US" w:eastAsia="zh-CN"/>
              </w:rPr>
              <w:t xml:space="preserve">文史经典与文化传承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文艺创作与审美体验</w:t>
            </w:r>
          </w:p>
        </w:tc>
      </w:tr>
      <w:tr w14:paraId="4446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2D69651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8"/>
              </w:rPr>
              <w:t>主讲教师情况</w:t>
            </w:r>
          </w:p>
        </w:tc>
        <w:tc>
          <w:tcPr>
            <w:tcW w:w="1087" w:type="dxa"/>
            <w:vAlign w:val="center"/>
          </w:tcPr>
          <w:p w14:paraId="0BF2EDE8">
            <w:pPr>
              <w:ind w:right="-107" w:rightChars="-5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99" w:type="dxa"/>
            <w:gridSpan w:val="3"/>
            <w:vAlign w:val="center"/>
          </w:tcPr>
          <w:p w14:paraId="2CEF1C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09DE9D7">
            <w:pPr>
              <w:ind w:left="-1" w:leftChars="-53" w:right="-107" w:rightChars="-51" w:hanging="110" w:hangingChars="46"/>
              <w:jc w:val="center"/>
              <w:rPr>
                <w:sz w:val="24"/>
              </w:rPr>
            </w:pPr>
          </w:p>
          <w:p w14:paraId="29A8B9D0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D623EF1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993" w:type="dxa"/>
            <w:gridSpan w:val="2"/>
            <w:vAlign w:val="center"/>
          </w:tcPr>
          <w:p w14:paraId="14290A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14:paraId="4CFC8D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174" w:type="dxa"/>
            <w:vAlign w:val="center"/>
          </w:tcPr>
          <w:p w14:paraId="49592A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B02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37762784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19E2D4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近两年为本科生上课情况</w:t>
            </w:r>
          </w:p>
        </w:tc>
        <w:tc>
          <w:tcPr>
            <w:tcW w:w="2599" w:type="dxa"/>
            <w:gridSpan w:val="3"/>
            <w:vAlign w:val="center"/>
          </w:tcPr>
          <w:p w14:paraId="743181D5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08" w:type="dxa"/>
            <w:vAlign w:val="center"/>
          </w:tcPr>
          <w:p w14:paraId="708ED713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993" w:type="dxa"/>
            <w:gridSpan w:val="2"/>
            <w:vAlign w:val="center"/>
          </w:tcPr>
          <w:p w14:paraId="2E0AA1F0"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上课人数</w:t>
            </w:r>
          </w:p>
        </w:tc>
        <w:tc>
          <w:tcPr>
            <w:tcW w:w="1275" w:type="dxa"/>
            <w:gridSpan w:val="2"/>
            <w:vAlign w:val="center"/>
          </w:tcPr>
          <w:p w14:paraId="1F7B1A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上课学期</w:t>
            </w:r>
          </w:p>
        </w:tc>
        <w:tc>
          <w:tcPr>
            <w:tcW w:w="2174" w:type="dxa"/>
            <w:vAlign w:val="center"/>
          </w:tcPr>
          <w:p w14:paraId="149173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授课学生专业</w:t>
            </w:r>
          </w:p>
        </w:tc>
      </w:tr>
      <w:tr w14:paraId="5573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28183E27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 w14:paraId="462066FC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 w14:paraId="1C935E2F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14:paraId="71BC2FB3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D6DEA49"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3346B26"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6061F631">
            <w:pPr>
              <w:jc w:val="center"/>
              <w:rPr>
                <w:sz w:val="24"/>
              </w:rPr>
            </w:pPr>
          </w:p>
        </w:tc>
      </w:tr>
      <w:tr w14:paraId="6BAC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7CAA219A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 w14:paraId="7E402A1E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 w14:paraId="1A663DA3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14:paraId="7B572378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B3017B7"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57B6726"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0706A58F">
            <w:pPr>
              <w:jc w:val="center"/>
              <w:rPr>
                <w:sz w:val="24"/>
              </w:rPr>
            </w:pPr>
          </w:p>
        </w:tc>
      </w:tr>
      <w:tr w14:paraId="5E2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12135B1A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 w14:paraId="30ABF4FE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 w14:paraId="50819A28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14:paraId="070CB38B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470F665"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8741FBD"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3F8C54FE">
            <w:pPr>
              <w:jc w:val="center"/>
              <w:rPr>
                <w:sz w:val="24"/>
              </w:rPr>
            </w:pPr>
          </w:p>
        </w:tc>
      </w:tr>
      <w:tr w14:paraId="5A9E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314BA909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087" w:type="dxa"/>
            <w:vMerge w:val="continue"/>
            <w:vAlign w:val="center"/>
          </w:tcPr>
          <w:p w14:paraId="28B0755A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 w14:paraId="1C46CA96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14:paraId="0E0E3751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E2D2367">
            <w:pPr>
              <w:ind w:left="-2" w:leftChars="-50" w:right="-107" w:rightChars="-51" w:hanging="103" w:hangingChars="43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6E6090">
            <w:pPr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45109F9E">
            <w:pPr>
              <w:jc w:val="center"/>
              <w:rPr>
                <w:sz w:val="24"/>
              </w:rPr>
            </w:pPr>
          </w:p>
        </w:tc>
      </w:tr>
      <w:tr w14:paraId="483E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30A0CA5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团队基本情况</w:t>
            </w:r>
          </w:p>
        </w:tc>
        <w:tc>
          <w:tcPr>
            <w:tcW w:w="1701" w:type="dxa"/>
            <w:gridSpan w:val="2"/>
            <w:vAlign w:val="center"/>
          </w:tcPr>
          <w:p w14:paraId="2BAA88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08471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552" w:type="dxa"/>
            <w:gridSpan w:val="4"/>
            <w:vAlign w:val="center"/>
          </w:tcPr>
          <w:p w14:paraId="0160F0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275" w:type="dxa"/>
            <w:gridSpan w:val="2"/>
            <w:vAlign w:val="center"/>
          </w:tcPr>
          <w:p w14:paraId="2BE961B2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174" w:type="dxa"/>
            <w:vAlign w:val="center"/>
          </w:tcPr>
          <w:p w14:paraId="689F3F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</w:p>
        </w:tc>
      </w:tr>
      <w:tr w14:paraId="44CB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5E2391C1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16ACF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BBA89B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51F08A7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114711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6D4B2E76">
            <w:pPr>
              <w:jc w:val="center"/>
              <w:rPr>
                <w:sz w:val="24"/>
              </w:rPr>
            </w:pPr>
          </w:p>
        </w:tc>
      </w:tr>
      <w:tr w14:paraId="53DE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0A9EF9C3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7EEC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5366C1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43B543E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D175E6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17D1DA1B">
            <w:pPr>
              <w:jc w:val="center"/>
              <w:rPr>
                <w:sz w:val="24"/>
              </w:rPr>
            </w:pPr>
          </w:p>
        </w:tc>
      </w:tr>
      <w:tr w14:paraId="1AE5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7428C4FD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1E74E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A67067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419F4DD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162710E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480F13A2">
            <w:pPr>
              <w:jc w:val="center"/>
              <w:rPr>
                <w:sz w:val="24"/>
              </w:rPr>
            </w:pPr>
          </w:p>
        </w:tc>
      </w:tr>
      <w:tr w14:paraId="7BD09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309E52F0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2804E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C22291E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4A5EAC2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42677ED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6D5C4C33">
            <w:pPr>
              <w:jc w:val="center"/>
              <w:rPr>
                <w:sz w:val="24"/>
              </w:rPr>
            </w:pPr>
          </w:p>
        </w:tc>
      </w:tr>
      <w:tr w14:paraId="791A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13A1CE9A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BB83C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BB0E49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B16BFA3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5604AE9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7569B278">
            <w:pPr>
              <w:jc w:val="center"/>
              <w:rPr>
                <w:sz w:val="24"/>
              </w:rPr>
            </w:pPr>
          </w:p>
        </w:tc>
      </w:tr>
      <w:tr w14:paraId="4A62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  <w:vMerge w:val="continue"/>
            <w:vAlign w:val="center"/>
          </w:tcPr>
          <w:p w14:paraId="4BA49DB3">
            <w:pPr>
              <w:ind w:left="1" w:leftChars="-51" w:right="-115" w:rightChars="-55" w:hanging="108" w:hangingChars="4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46024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B43FC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E1007CC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462B0BF">
            <w:pPr>
              <w:ind w:left="1" w:leftChars="-51" w:right="-107" w:rightChars="-51" w:hanging="108" w:hangingChars="45"/>
              <w:jc w:val="center"/>
              <w:rPr>
                <w:sz w:val="24"/>
              </w:rPr>
            </w:pPr>
          </w:p>
        </w:tc>
        <w:tc>
          <w:tcPr>
            <w:tcW w:w="2174" w:type="dxa"/>
            <w:vAlign w:val="center"/>
          </w:tcPr>
          <w:p w14:paraId="07A7080B">
            <w:pPr>
              <w:jc w:val="center"/>
              <w:rPr>
                <w:sz w:val="24"/>
              </w:rPr>
            </w:pPr>
          </w:p>
        </w:tc>
      </w:tr>
    </w:tbl>
    <w:p w14:paraId="0A8FB168">
      <w:pPr>
        <w:ind w:left="693" w:leftChars="150" w:hanging="378" w:hangingChars="180"/>
      </w:pPr>
      <w:r>
        <w:rPr>
          <w:rFonts w:hint="eastAsia"/>
        </w:rPr>
        <w:t xml:space="preserve">说明：表中空格不够，可另加附页，但页码要清楚。 </w:t>
      </w:r>
      <w:r>
        <w:t xml:space="preserve"> </w:t>
      </w:r>
      <w:bookmarkStart w:id="0" w:name="_GoBack"/>
      <w:bookmarkEnd w:id="0"/>
    </w:p>
    <w:p w14:paraId="396244D6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2B59AB87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3B7F86D9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29B897F3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3C7E26EC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3F3D0DAD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二、开课基础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5ABB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8640" w:type="dxa"/>
          </w:tcPr>
          <w:p w14:paraId="7BB4667B">
            <w:pPr>
              <w:spacing w:line="440" w:lineRule="exact"/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团队承担相关课程的基本情况</w:t>
            </w:r>
            <w:r>
              <w:rPr>
                <w:rFonts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ACC2958">
            <w:pPr>
              <w:spacing w:line="440" w:lineRule="exact"/>
              <w:ind w:firstLine="420" w:firstLineChars="200"/>
              <w:rPr>
                <w:rFonts w:ascii="汉仪书宋一简" w:hAnsi="宋体" w:eastAsia="汉仪书宋一简"/>
                <w:szCs w:val="21"/>
              </w:rPr>
            </w:pPr>
          </w:p>
        </w:tc>
      </w:tr>
      <w:tr w14:paraId="0DDF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8640" w:type="dxa"/>
            <w:tcBorders>
              <w:bottom w:val="single" w:color="auto" w:sz="4" w:space="0"/>
            </w:tcBorders>
          </w:tcPr>
          <w:p w14:paraId="41783165">
            <w:pPr>
              <w:spacing w:line="440" w:lineRule="exact"/>
              <w:rPr>
                <w:rFonts w:hint="eastAsia"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（2）团队成员参与的与课程相关的教学研究项目及成果</w:t>
            </w:r>
          </w:p>
        </w:tc>
      </w:tr>
    </w:tbl>
    <w:p w14:paraId="7120C4DA">
      <w:pPr>
        <w:spacing w:line="440" w:lineRule="exact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三、课程建设的内容和安排 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1350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4" w:hRule="atLeast"/>
          <w:jc w:val="center"/>
        </w:trPr>
        <w:tc>
          <w:tcPr>
            <w:tcW w:w="9072" w:type="dxa"/>
          </w:tcPr>
          <w:p w14:paraId="6CBD7DA3">
            <w:pPr>
              <w:spacing w:line="440" w:lineRule="exact"/>
              <w:rPr>
                <w:rFonts w:ascii="汉仪书宋一简" w:hAnsi="宋体" w:eastAsia="汉仪书宋一简"/>
                <w:szCs w:val="21"/>
              </w:rPr>
            </w:pPr>
            <w:r>
              <w:rPr>
                <w:rFonts w:hint="eastAsia" w:ascii="汉仪书宋一简" w:hAnsi="宋体" w:eastAsia="汉仪书宋一简"/>
                <w:szCs w:val="21"/>
              </w:rPr>
              <w:t>课程教学内容简介及教学安排</w:t>
            </w:r>
          </w:p>
        </w:tc>
      </w:tr>
    </w:tbl>
    <w:p w14:paraId="6349F211">
      <w:pPr>
        <w:spacing w:line="440" w:lineRule="exact"/>
        <w:ind w:firstLine="640" w:firstLineChars="200"/>
        <w:rPr>
          <w:rFonts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28" w:right="1418" w:bottom="1928" w:left="1418" w:header="851" w:footer="1644" w:gutter="0"/>
          <w:cols w:space="425" w:num="1"/>
          <w:titlePg/>
          <w:docGrid w:type="lines" w:linePitch="312" w:charSpace="0"/>
        </w:sectPr>
      </w:pPr>
    </w:p>
    <w:p w14:paraId="52F0313B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四、课程教学大纲</w:t>
      </w:r>
    </w:p>
    <w:tbl>
      <w:tblPr>
        <w:tblStyle w:val="9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29"/>
        <w:gridCol w:w="471"/>
        <w:gridCol w:w="1900"/>
        <w:gridCol w:w="9620"/>
        <w:gridCol w:w="1200"/>
      </w:tblGrid>
      <w:tr w14:paraId="1189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 w14:paraId="46732556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课程目标</w:t>
            </w:r>
          </w:p>
        </w:tc>
      </w:tr>
      <w:tr w14:paraId="5A9E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14:paraId="51017932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 w14:paraId="753246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课程目标</w:t>
            </w:r>
          </w:p>
        </w:tc>
      </w:tr>
      <w:tr w14:paraId="25447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14:paraId="4ABF972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 w14:paraId="7253E55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目标1：</w:t>
            </w:r>
          </w:p>
          <w:p w14:paraId="5F1B314B">
            <w:pPr>
              <w:rPr>
                <w:rFonts w:ascii="宋体" w:hAnsi="宋体" w:cs="宋体"/>
                <w:szCs w:val="21"/>
              </w:rPr>
            </w:pPr>
          </w:p>
        </w:tc>
      </w:tr>
      <w:tr w14:paraId="7517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14:paraId="30ED46D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 w14:paraId="538D5CA6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目标2：</w:t>
            </w:r>
          </w:p>
          <w:p w14:paraId="44EC47FC">
            <w:pPr>
              <w:rPr>
                <w:rFonts w:ascii="宋体" w:hAnsi="宋体" w:cs="宋体"/>
                <w:szCs w:val="21"/>
              </w:rPr>
            </w:pPr>
          </w:p>
        </w:tc>
      </w:tr>
      <w:tr w14:paraId="292D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14:paraId="19217F1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3191" w:type="dxa"/>
            <w:gridSpan w:val="4"/>
            <w:shd w:val="clear" w:color="auto" w:fill="auto"/>
            <w:vAlign w:val="center"/>
          </w:tcPr>
          <w:p w14:paraId="50E0E7B6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目标3：</w:t>
            </w:r>
          </w:p>
          <w:p w14:paraId="341D858C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7C11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 w14:paraId="101E0904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课程内容</w:t>
            </w:r>
          </w:p>
        </w:tc>
      </w:tr>
      <w:tr w14:paraId="2222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20C5287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6D66D48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章节号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1D9AE76A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标题</w:t>
            </w: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F3AE02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课程内容/重难点</w:t>
            </w:r>
          </w:p>
        </w:tc>
      </w:tr>
      <w:tr w14:paraId="3009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585684C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3B1A4F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第一章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9C6196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3B03CE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1FC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A7E3A8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979B36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第二章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849A99F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06EE8C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E39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C6CC5E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5D6F26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1311220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218DD49C">
            <w:pPr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 w14:paraId="0C067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B9419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40082A0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1CF0F6F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26836F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D0B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FB3703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655A45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2.3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41522F3C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4AD8B2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34C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1667D92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A6BA78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第三章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FC967A0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39E2335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35C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5A4DFCF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93F076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1DE02E6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345F4C5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431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19FF450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4A89B6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763C610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284B93D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7C2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130D41C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6107FD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3.3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1104C2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06DACF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507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4350D54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88A57E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第四章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4BE131B5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371173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90F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5719BFE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1E375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747B9C2A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7E1FCDE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65A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1A15AC1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9AE16F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305F6E5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7B540FC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400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869114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7F18EE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第五章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A5187E2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4321847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78BD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5B1FC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CAF069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D05DD32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7EE656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299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4FD9D84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7A8D37B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6A275F6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2EB134A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49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0EB38F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16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1F15BE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第六章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D823EC6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0452968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03C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592BB5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17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72382E6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F892B66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0BC732E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8F8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BA9E4A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18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7F952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E180AE1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5FAC507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527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7283A48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19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4058D8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第七章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25496B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7F69CFDC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091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7221FE6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40EE3C3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4CEBE7F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495A5C0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5FB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DA991E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21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67C8F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7.2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614717D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A177D5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2E71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3F1491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FB07E9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第八章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4366221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655E952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892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881C46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23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2EFC6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5459902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0820" w:type="dxa"/>
            <w:gridSpan w:val="2"/>
            <w:shd w:val="clear" w:color="auto" w:fill="auto"/>
            <w:vAlign w:val="center"/>
          </w:tcPr>
          <w:p w14:paraId="2DFAC51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285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 w14:paraId="2F0E10B1">
            <w:pPr>
              <w:jc w:val="left"/>
              <w:rPr>
                <w:rFonts w:ascii="宋体" w:hAnsi="宋体" w:eastAsia="黑体" w:cs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  <w:r>
              <w:rPr>
                <w:rFonts w:ascii="黑体" w:hAnsi="黑体" w:eastAsia="黑体" w:cs="黑体"/>
                <w:szCs w:val="21"/>
              </w:rPr>
              <w:t>考核</w:t>
            </w:r>
            <w:r>
              <w:rPr>
                <w:rFonts w:hint="eastAsia" w:ascii="黑体" w:hAnsi="黑体" w:eastAsia="黑体" w:cs="黑体"/>
                <w:szCs w:val="21"/>
              </w:rPr>
              <w:t>方式</w:t>
            </w:r>
          </w:p>
        </w:tc>
      </w:tr>
      <w:tr w14:paraId="5655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E16D72E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 w14:paraId="6C8CADC8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考核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方式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12AE42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总评占比</w:t>
            </w:r>
          </w:p>
        </w:tc>
      </w:tr>
      <w:tr w14:paraId="0D82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0CE7FB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 w14:paraId="7FDED308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6908DD04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96DC52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A61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7FDBAD9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 w14:paraId="2ECA1C87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0D5F827A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37DDA2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DF1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6F7BE3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12420" w:type="dxa"/>
            <w:gridSpan w:val="4"/>
            <w:shd w:val="clear" w:color="auto" w:fill="auto"/>
            <w:vAlign w:val="center"/>
          </w:tcPr>
          <w:p w14:paraId="60A3A5D0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36E07EE2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B70960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3E01E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20" w:type="dxa"/>
            <w:gridSpan w:val="6"/>
            <w:shd w:val="clear" w:color="auto" w:fill="D3D3D3"/>
            <w:vAlign w:val="center"/>
          </w:tcPr>
          <w:p w14:paraId="5ACEDD69">
            <w:pPr>
              <w:jc w:val="left"/>
              <w:rPr>
                <w:rFonts w:hint="eastAsia" w:ascii="宋体" w:hAnsi="宋体" w:eastAsia="黑体" w:cs="宋体"/>
                <w:b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  <w:r>
              <w:rPr>
                <w:rFonts w:ascii="黑体" w:hAnsi="黑体" w:eastAsia="黑体" w:cs="黑体"/>
                <w:szCs w:val="21"/>
              </w:rPr>
              <w:t>教材与参考资料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val="en-US" w:eastAsia="zh-CN"/>
              </w:rPr>
              <w:t>教材必填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）</w:t>
            </w:r>
          </w:p>
        </w:tc>
      </w:tr>
      <w:tr w14:paraId="17CE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657428A6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序号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4C79FDF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教学参考资料明细</w:t>
            </w:r>
          </w:p>
        </w:tc>
      </w:tr>
      <w:tr w14:paraId="60E7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AB34B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7569E3C2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01F9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9E055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3A3C00A6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5256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37D0955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616072DC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C34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0AF5CD8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2AA29E26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048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666973E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3620" w:type="dxa"/>
            <w:gridSpan w:val="5"/>
            <w:shd w:val="clear" w:color="auto" w:fill="auto"/>
            <w:vAlign w:val="center"/>
          </w:tcPr>
          <w:p w14:paraId="0F8DB8F9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14:paraId="0B2CCA27">
      <w:pPr>
        <w:spacing w:line="440" w:lineRule="exact"/>
        <w:rPr>
          <w:rFonts w:eastAsia="黑体"/>
          <w:sz w:val="32"/>
          <w:szCs w:val="32"/>
        </w:rPr>
        <w:sectPr>
          <w:pgSz w:w="16838" w:h="11906" w:orient="landscape"/>
          <w:pgMar w:top="1418" w:right="1928" w:bottom="1418" w:left="1928" w:header="851" w:footer="1644" w:gutter="0"/>
          <w:cols w:space="425" w:num="1"/>
          <w:docGrid w:type="lines" w:linePitch="312" w:charSpace="0"/>
        </w:sectPr>
      </w:pPr>
    </w:p>
    <w:p w14:paraId="60B2C241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五、专家审核情况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1843"/>
        <w:gridCol w:w="3827"/>
        <w:gridCol w:w="1989"/>
      </w:tblGrid>
      <w:tr w14:paraId="65E6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6451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</w:t>
            </w:r>
          </w:p>
          <w:p w14:paraId="762CA12D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家</w:t>
            </w:r>
          </w:p>
          <w:p w14:paraId="035EB2E0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组</w:t>
            </w:r>
          </w:p>
          <w:p w14:paraId="31018001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情</w:t>
            </w:r>
          </w:p>
          <w:p w14:paraId="0506B6D9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DF31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1F74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姓名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9E152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单位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4A12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签字</w:t>
            </w:r>
          </w:p>
        </w:tc>
      </w:tr>
      <w:tr w14:paraId="0DEA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47AFC"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D189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042C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D9A7A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486A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4929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A0CAE"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DB92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8A026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DCCD0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0A207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2CB6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1A99E"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71B06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CB3C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6DAD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9A6C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2443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F72E"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5503C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16905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60979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C593F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28E0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710F">
            <w:pPr>
              <w:widowControl/>
              <w:jc w:val="left"/>
              <w:rPr>
                <w:rFonts w:ascii="汉仪书宋一简" w:hAnsi="宋体" w:eastAsia="汉仪书宋一简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D1325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36296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2410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0588">
            <w:pPr>
              <w:jc w:val="center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6F49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97AFA"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专家意见与建议：</w:t>
            </w:r>
          </w:p>
          <w:p w14:paraId="342D3A8A"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</w:p>
        </w:tc>
      </w:tr>
      <w:tr w14:paraId="4C41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813D2">
            <w:pPr>
              <w:spacing w:line="440" w:lineRule="exac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审核结论：</w:t>
            </w:r>
          </w:p>
          <w:p w14:paraId="46BEC1C0">
            <w:pPr>
              <w:ind w:firstLine="729" w:firstLineChars="304"/>
              <w:rPr>
                <w:rFonts w:hint="eastAsia"/>
                <w:sz w:val="24"/>
              </w:rPr>
            </w:pPr>
          </w:p>
          <w:p w14:paraId="5B72B963">
            <w:pPr>
              <w:ind w:firstLine="729" w:firstLineChars="304"/>
              <w:rPr>
                <w:sz w:val="24"/>
              </w:rPr>
            </w:pPr>
          </w:p>
          <w:p w14:paraId="3F276423">
            <w:pPr>
              <w:ind w:firstLine="729" w:firstLineChars="304"/>
              <w:rPr>
                <w:sz w:val="24"/>
              </w:rPr>
            </w:pPr>
            <w:r>
              <w:rPr>
                <w:rFonts w:hint="eastAsia"/>
                <w:sz w:val="24"/>
              </w:rPr>
              <w:t>□推荐开课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□不推荐开课</w:t>
            </w:r>
          </w:p>
          <w:p w14:paraId="25BBEDDD">
            <w:pPr>
              <w:spacing w:line="440" w:lineRule="exact"/>
              <w:jc w:val="lef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</w:t>
            </w:r>
          </w:p>
          <w:p w14:paraId="2E90673B">
            <w:pPr>
              <w:spacing w:line="440" w:lineRule="exact"/>
              <w:jc w:val="left"/>
              <w:rPr>
                <w:rFonts w:hint="eastAsia" w:ascii="汉仪书宋一简" w:hAnsi="宋体" w:eastAsia="汉仪书宋一简"/>
                <w:sz w:val="24"/>
              </w:rPr>
            </w:pPr>
          </w:p>
          <w:p w14:paraId="651CAECF">
            <w:pPr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专家组长（签字）：______________</w:t>
            </w:r>
            <w:r>
              <w:rPr>
                <w:sz w:val="24"/>
                <w:u w:val="single"/>
              </w:rPr>
              <w:t xml:space="preserve">              </w:t>
            </w:r>
          </w:p>
          <w:p w14:paraId="258D3F98">
            <w:pPr>
              <w:spacing w:before="240" w:line="440" w:lineRule="exact"/>
              <w:ind w:firstLine="120" w:firstLineChars="50"/>
              <w:jc w:val="right"/>
              <w:rPr>
                <w:rFonts w:hint="eastAsia"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   月   日</w:t>
            </w:r>
          </w:p>
        </w:tc>
      </w:tr>
    </w:tbl>
    <w:p w14:paraId="4E84CC33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</w:p>
    <w:p w14:paraId="0D9C5D1D">
      <w:pPr>
        <w:spacing w:line="440" w:lineRule="exact"/>
        <w:rPr>
          <w:rFonts w:hint="eastAsia" w:eastAsia="黑体"/>
          <w:sz w:val="32"/>
          <w:szCs w:val="32"/>
        </w:rPr>
      </w:pPr>
    </w:p>
    <w:p w14:paraId="68BA2ACE">
      <w:pPr>
        <w:spacing w:line="4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六、审核意见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7EE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  <w:jc w:val="center"/>
        </w:trPr>
        <w:tc>
          <w:tcPr>
            <w:tcW w:w="9072" w:type="dxa"/>
            <w:vAlign w:val="center"/>
          </w:tcPr>
          <w:p w14:paraId="5C6BED56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学院推荐意见（对课程负责人及团队师德师风、授课资格、已有基础、课程建设方案等方面的推荐意见）：</w:t>
            </w:r>
          </w:p>
          <w:p w14:paraId="4AF68464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　</w:t>
            </w:r>
          </w:p>
          <w:p w14:paraId="013DD57F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299B5E78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31FE8C38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2EF4AE18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1B86FFE7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692DE87E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40515ACA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4A91749D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</w:t>
            </w:r>
          </w:p>
          <w:p w14:paraId="7EC87BDE"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学院负责人（签字）：_</w:t>
            </w:r>
            <w:r>
              <w:rPr>
                <w:rFonts w:ascii="汉仪书宋一简" w:hAnsi="宋体" w:eastAsia="汉仪书宋一简"/>
                <w:sz w:val="24"/>
              </w:rPr>
              <w:t>______________</w:t>
            </w:r>
          </w:p>
          <w:p w14:paraId="7EAF6E0A">
            <w:pPr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</w:p>
          <w:p w14:paraId="0AE11F00">
            <w:pPr>
              <w:spacing w:line="440" w:lineRule="exact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                           年　　月　　日</w:t>
            </w:r>
          </w:p>
        </w:tc>
      </w:tr>
      <w:tr w14:paraId="3018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  <w:jc w:val="center"/>
        </w:trPr>
        <w:tc>
          <w:tcPr>
            <w:tcW w:w="9072" w:type="dxa"/>
            <w:vAlign w:val="center"/>
          </w:tcPr>
          <w:p w14:paraId="2A68BF6F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 w14:paraId="34318407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023CA420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68EB5945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7178956F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588FFE19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15F97333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7E88E650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561EC547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5C5D0B9C">
            <w:pPr>
              <w:spacing w:line="440" w:lineRule="exact"/>
              <w:rPr>
                <w:rFonts w:ascii="汉仪书宋一简" w:hAnsi="宋体" w:eastAsia="汉仪书宋一简"/>
                <w:sz w:val="24"/>
              </w:rPr>
            </w:pPr>
          </w:p>
          <w:p w14:paraId="25BF383C">
            <w:pPr>
              <w:spacing w:before="240" w:line="440" w:lineRule="exact"/>
              <w:ind w:firstLine="120" w:firstLineChars="50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　　　　　　　　　                               ( 盖  章 )</w:t>
            </w:r>
          </w:p>
          <w:p w14:paraId="5256EFC5">
            <w:pPr>
              <w:spacing w:before="240" w:line="440" w:lineRule="exact"/>
              <w:ind w:firstLine="120" w:firstLineChars="50"/>
              <w:jc w:val="right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　　　　　　　　　　    　                       </w:t>
            </w:r>
            <w:r>
              <w:rPr>
                <w:rFonts w:ascii="汉仪书宋一简" w:hAnsi="宋体" w:eastAsia="汉仪书宋一简"/>
                <w:sz w:val="24"/>
              </w:rPr>
              <w:t xml:space="preserve">    </w:t>
            </w:r>
            <w:r>
              <w:rPr>
                <w:rFonts w:hint="eastAsia" w:ascii="汉仪书宋一简" w:hAnsi="宋体" w:eastAsia="汉仪书宋一简"/>
                <w:sz w:val="24"/>
              </w:rPr>
              <w:t>年　　月　　日</w:t>
            </w:r>
          </w:p>
        </w:tc>
      </w:tr>
    </w:tbl>
    <w:p w14:paraId="25137EF8">
      <w:pPr>
        <w:ind w:left="693" w:leftChars="150" w:hanging="378" w:hangingChars="180"/>
      </w:pPr>
    </w:p>
    <w:sectPr>
      <w:pgSz w:w="11906" w:h="16838"/>
      <w:pgMar w:top="1928" w:right="1418" w:bottom="1928" w:left="1418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D514ED-74F8-4840-9386-5F068961CE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C59E3BA-C8E7-44F1-9F48-6B0824EAFB0D}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  <w:embedRegular r:id="rId3" w:fontKey="{D886D73E-7B40-4376-8390-67D520D1E03A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4" w:fontKey="{C464885A-0BFC-4C06-B5A1-5A943782C1A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BDE686D-225C-44F4-8323-3ADC474E5F9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A8337934-B432-4AEF-895D-32E1169E67D8}"/>
  </w:font>
  <w:font w:name="姚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  <w:embedRegular r:id="rId7" w:fontKey="{64087B14-3051-4D07-84AB-87FF62B2E91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0377F">
    <w:pPr>
      <w:pStyle w:val="6"/>
      <w:framePr w:wrap="around" w:vAnchor="text" w:hAnchor="page" w:xAlign="center" w:y="103"/>
      <w:ind w:left="315" w:leftChars="150" w:right="315" w:rightChars="150"/>
      <w:jc w:val="center"/>
      <w:rPr>
        <w:rStyle w:val="12"/>
        <w:sz w:val="28"/>
        <w:szCs w:val="28"/>
      </w:rPr>
    </w:pPr>
    <w:r>
      <w:rPr>
        <w:rStyle w:val="12"/>
        <w:rFonts w:hint="eastAsia"/>
        <w:sz w:val="28"/>
        <w:szCs w:val="28"/>
      </w:rPr>
      <w:t xml:space="preserve">— </w:t>
    </w:r>
    <w:r>
      <w:rPr>
        <w:rStyle w:val="12"/>
        <w:sz w:val="28"/>
        <w:szCs w:val="28"/>
      </w:rPr>
      <w:fldChar w:fldCharType="begin"/>
    </w:r>
    <w:r>
      <w:rPr>
        <w:rStyle w:val="12"/>
        <w:sz w:val="28"/>
        <w:szCs w:val="28"/>
      </w:rPr>
      <w:instrText xml:space="preserve">PAGE  </w:instrText>
    </w:r>
    <w:r>
      <w:rPr>
        <w:rStyle w:val="12"/>
        <w:sz w:val="28"/>
        <w:szCs w:val="28"/>
      </w:rPr>
      <w:fldChar w:fldCharType="separate"/>
    </w:r>
    <w:r>
      <w:rPr>
        <w:rStyle w:val="12"/>
        <w:sz w:val="28"/>
        <w:szCs w:val="28"/>
      </w:rPr>
      <w:t>2</w:t>
    </w:r>
    <w:r>
      <w:rPr>
        <w:rStyle w:val="12"/>
        <w:sz w:val="28"/>
        <w:szCs w:val="28"/>
      </w:rPr>
      <w:fldChar w:fldCharType="end"/>
    </w:r>
    <w:r>
      <w:rPr>
        <w:rStyle w:val="12"/>
        <w:rFonts w:hint="eastAsia"/>
        <w:sz w:val="28"/>
        <w:szCs w:val="28"/>
      </w:rPr>
      <w:t xml:space="preserve"> —</w:t>
    </w:r>
  </w:p>
  <w:p w14:paraId="1A74294E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EEC4A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 w14:paraId="20AE868E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jZDU0MmEwOGE1MzZhMTE0N2FlOTEyNzgzMWNmNDYifQ=="/>
  </w:docVars>
  <w:rsids>
    <w:rsidRoot w:val="00181C4B"/>
    <w:rsid w:val="00001C32"/>
    <w:rsid w:val="00011544"/>
    <w:rsid w:val="00011F36"/>
    <w:rsid w:val="0001223E"/>
    <w:rsid w:val="00023832"/>
    <w:rsid w:val="00031650"/>
    <w:rsid w:val="00051EBA"/>
    <w:rsid w:val="00057F40"/>
    <w:rsid w:val="00062CF1"/>
    <w:rsid w:val="00070DEA"/>
    <w:rsid w:val="00082D26"/>
    <w:rsid w:val="00086EB6"/>
    <w:rsid w:val="00094672"/>
    <w:rsid w:val="000A309A"/>
    <w:rsid w:val="000A5FB6"/>
    <w:rsid w:val="000F4E7F"/>
    <w:rsid w:val="00121F06"/>
    <w:rsid w:val="00141D43"/>
    <w:rsid w:val="001441E3"/>
    <w:rsid w:val="00165CC8"/>
    <w:rsid w:val="0017176D"/>
    <w:rsid w:val="00181C4B"/>
    <w:rsid w:val="00182111"/>
    <w:rsid w:val="00184B04"/>
    <w:rsid w:val="00191B25"/>
    <w:rsid w:val="001A18B5"/>
    <w:rsid w:val="001A7545"/>
    <w:rsid w:val="001A7C8A"/>
    <w:rsid w:val="001B00C9"/>
    <w:rsid w:val="001B3DC5"/>
    <w:rsid w:val="001E0F06"/>
    <w:rsid w:val="001F0DA9"/>
    <w:rsid w:val="00220E4B"/>
    <w:rsid w:val="00221E9A"/>
    <w:rsid w:val="002232F2"/>
    <w:rsid w:val="00230243"/>
    <w:rsid w:val="0027023D"/>
    <w:rsid w:val="00282D02"/>
    <w:rsid w:val="00285D18"/>
    <w:rsid w:val="00294702"/>
    <w:rsid w:val="002A46E4"/>
    <w:rsid w:val="002A7A6B"/>
    <w:rsid w:val="002F287F"/>
    <w:rsid w:val="0031491E"/>
    <w:rsid w:val="00323903"/>
    <w:rsid w:val="00337F65"/>
    <w:rsid w:val="00354B01"/>
    <w:rsid w:val="00362023"/>
    <w:rsid w:val="00362662"/>
    <w:rsid w:val="00375786"/>
    <w:rsid w:val="00392D25"/>
    <w:rsid w:val="003A1E87"/>
    <w:rsid w:val="003D5A5B"/>
    <w:rsid w:val="0041301D"/>
    <w:rsid w:val="00436B58"/>
    <w:rsid w:val="004670DD"/>
    <w:rsid w:val="00472C3E"/>
    <w:rsid w:val="004775D4"/>
    <w:rsid w:val="00480F6A"/>
    <w:rsid w:val="0049567E"/>
    <w:rsid w:val="004A7C8B"/>
    <w:rsid w:val="004B527B"/>
    <w:rsid w:val="004D0AD0"/>
    <w:rsid w:val="004D4B9B"/>
    <w:rsid w:val="004E4468"/>
    <w:rsid w:val="004E65F7"/>
    <w:rsid w:val="004F727D"/>
    <w:rsid w:val="005017E1"/>
    <w:rsid w:val="00513BB0"/>
    <w:rsid w:val="00521B44"/>
    <w:rsid w:val="00540E3F"/>
    <w:rsid w:val="00564122"/>
    <w:rsid w:val="0059034E"/>
    <w:rsid w:val="00590F6C"/>
    <w:rsid w:val="00596CF0"/>
    <w:rsid w:val="005A32FB"/>
    <w:rsid w:val="005A45A2"/>
    <w:rsid w:val="005B6418"/>
    <w:rsid w:val="005D4DC9"/>
    <w:rsid w:val="00613821"/>
    <w:rsid w:val="006166D6"/>
    <w:rsid w:val="00624715"/>
    <w:rsid w:val="0063528F"/>
    <w:rsid w:val="00660FC9"/>
    <w:rsid w:val="00670BFC"/>
    <w:rsid w:val="0068009C"/>
    <w:rsid w:val="00680FDA"/>
    <w:rsid w:val="0069639C"/>
    <w:rsid w:val="006A0237"/>
    <w:rsid w:val="006B205B"/>
    <w:rsid w:val="006F34DB"/>
    <w:rsid w:val="006F3652"/>
    <w:rsid w:val="006F77C0"/>
    <w:rsid w:val="0070426D"/>
    <w:rsid w:val="007353D9"/>
    <w:rsid w:val="007736D5"/>
    <w:rsid w:val="0078030E"/>
    <w:rsid w:val="00784945"/>
    <w:rsid w:val="00786C82"/>
    <w:rsid w:val="0079211B"/>
    <w:rsid w:val="00797850"/>
    <w:rsid w:val="007A21DE"/>
    <w:rsid w:val="007A2281"/>
    <w:rsid w:val="007C035E"/>
    <w:rsid w:val="007C26E1"/>
    <w:rsid w:val="007C6485"/>
    <w:rsid w:val="007D7FB4"/>
    <w:rsid w:val="007F7613"/>
    <w:rsid w:val="00804DAA"/>
    <w:rsid w:val="008104C9"/>
    <w:rsid w:val="00816F90"/>
    <w:rsid w:val="00824702"/>
    <w:rsid w:val="00845F9B"/>
    <w:rsid w:val="0084758B"/>
    <w:rsid w:val="00855A14"/>
    <w:rsid w:val="00861D8B"/>
    <w:rsid w:val="0087049B"/>
    <w:rsid w:val="00890015"/>
    <w:rsid w:val="008911AF"/>
    <w:rsid w:val="00892411"/>
    <w:rsid w:val="008A163E"/>
    <w:rsid w:val="008D57EB"/>
    <w:rsid w:val="008E20E2"/>
    <w:rsid w:val="00915040"/>
    <w:rsid w:val="00923EF5"/>
    <w:rsid w:val="009307EB"/>
    <w:rsid w:val="009653BC"/>
    <w:rsid w:val="009C0264"/>
    <w:rsid w:val="009D0732"/>
    <w:rsid w:val="009D2497"/>
    <w:rsid w:val="009E4867"/>
    <w:rsid w:val="009F52B0"/>
    <w:rsid w:val="009F5748"/>
    <w:rsid w:val="00A05805"/>
    <w:rsid w:val="00A4423D"/>
    <w:rsid w:val="00A52270"/>
    <w:rsid w:val="00A53F67"/>
    <w:rsid w:val="00A75612"/>
    <w:rsid w:val="00A77E75"/>
    <w:rsid w:val="00A830FD"/>
    <w:rsid w:val="00A92D35"/>
    <w:rsid w:val="00AA7E0B"/>
    <w:rsid w:val="00AB6D4F"/>
    <w:rsid w:val="00AC24F6"/>
    <w:rsid w:val="00AC33F0"/>
    <w:rsid w:val="00AC48A1"/>
    <w:rsid w:val="00AC6157"/>
    <w:rsid w:val="00AD6702"/>
    <w:rsid w:val="00AF6D31"/>
    <w:rsid w:val="00B13F22"/>
    <w:rsid w:val="00B228D5"/>
    <w:rsid w:val="00B25ABA"/>
    <w:rsid w:val="00B31211"/>
    <w:rsid w:val="00B327F5"/>
    <w:rsid w:val="00B4397D"/>
    <w:rsid w:val="00B53556"/>
    <w:rsid w:val="00B56636"/>
    <w:rsid w:val="00B66E53"/>
    <w:rsid w:val="00B6707C"/>
    <w:rsid w:val="00B75396"/>
    <w:rsid w:val="00B95972"/>
    <w:rsid w:val="00BA5B53"/>
    <w:rsid w:val="00C00135"/>
    <w:rsid w:val="00C14C79"/>
    <w:rsid w:val="00C218A8"/>
    <w:rsid w:val="00C25834"/>
    <w:rsid w:val="00C462C7"/>
    <w:rsid w:val="00C71432"/>
    <w:rsid w:val="00C85C03"/>
    <w:rsid w:val="00C878A2"/>
    <w:rsid w:val="00CB7172"/>
    <w:rsid w:val="00CD7D30"/>
    <w:rsid w:val="00CE04EC"/>
    <w:rsid w:val="00D11100"/>
    <w:rsid w:val="00D145DB"/>
    <w:rsid w:val="00D15F40"/>
    <w:rsid w:val="00D24E60"/>
    <w:rsid w:val="00D3365C"/>
    <w:rsid w:val="00D43B79"/>
    <w:rsid w:val="00D457F7"/>
    <w:rsid w:val="00D57893"/>
    <w:rsid w:val="00D742AD"/>
    <w:rsid w:val="00DA4B9A"/>
    <w:rsid w:val="00DC52E1"/>
    <w:rsid w:val="00DC5724"/>
    <w:rsid w:val="00DE42F9"/>
    <w:rsid w:val="00E114FF"/>
    <w:rsid w:val="00E14E3C"/>
    <w:rsid w:val="00E307CE"/>
    <w:rsid w:val="00E34C8F"/>
    <w:rsid w:val="00E55DE4"/>
    <w:rsid w:val="00E668CC"/>
    <w:rsid w:val="00E93804"/>
    <w:rsid w:val="00EC35E4"/>
    <w:rsid w:val="00EF1541"/>
    <w:rsid w:val="00EF4502"/>
    <w:rsid w:val="00EF6382"/>
    <w:rsid w:val="00F141AB"/>
    <w:rsid w:val="00F155EA"/>
    <w:rsid w:val="00F2002C"/>
    <w:rsid w:val="00F50D65"/>
    <w:rsid w:val="00F629E3"/>
    <w:rsid w:val="00F63126"/>
    <w:rsid w:val="00F6442E"/>
    <w:rsid w:val="00FA01DE"/>
    <w:rsid w:val="00FA3D2C"/>
    <w:rsid w:val="00FD05D6"/>
    <w:rsid w:val="00FE781F"/>
    <w:rsid w:val="00FF7A7E"/>
    <w:rsid w:val="04406715"/>
    <w:rsid w:val="222A65E3"/>
    <w:rsid w:val="28392528"/>
    <w:rsid w:val="2DA4263A"/>
    <w:rsid w:val="300E12F2"/>
    <w:rsid w:val="367179FC"/>
    <w:rsid w:val="3DD6010B"/>
    <w:rsid w:val="4AED1631"/>
    <w:rsid w:val="612B0814"/>
    <w:rsid w:val="6D7E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uiPriority w:val="0"/>
    <w:pPr>
      <w:ind w:firstLine="630"/>
    </w:pPr>
    <w:rPr>
      <w:rFonts w:ascii="黑体" w:hAnsi="华文仿宋" w:eastAsia="黑体"/>
      <w:sz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0">
    <w:name w:val="Table Grid"/>
    <w:basedOn w:val="9"/>
    <w:autoRedefine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4">
    <w:name w:val="样式3"/>
    <w:basedOn w:val="2"/>
    <w:autoRedefine/>
    <w:qFormat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40065;&#25945;%20%20&#23383;&#12308;&#12309;&#21495;1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F45F-1ECD-4DC0-BBFD-640C8EF88F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  字〔〕号1</Template>
  <Company>sdjy</Company>
  <Pages>7</Pages>
  <Words>627</Words>
  <Characters>722</Characters>
  <Lines>13</Lines>
  <Paragraphs>3</Paragraphs>
  <TotalTime>0</TotalTime>
  <ScaleCrop>false</ScaleCrop>
  <LinksUpToDate>false</LinksUpToDate>
  <CharactersWithSpaces>1244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2017-09-28T06:38:00Z</dcterms:created>
  <dc:creator>微软用户</dc:creator>
  <cp:lastModifiedBy>项育liuliu</cp:lastModifiedBy>
  <cp:lastPrinted>2012-05-11T07:21:00Z</cp:lastPrinted>
  <dcterms:modified xsi:type="dcterms:W3CDTF">2024-09-12T07:40:34Z</dcterms:modified>
  <dc:title>山东省招生委员会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89A2EE579FBC4F8EA645602CBDD298A7_13</vt:lpwstr>
  </property>
</Properties>
</file>